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B9DE7" w14:textId="42EF739E" w:rsidR="004E417A" w:rsidRPr="00753CF7" w:rsidRDefault="004E417A" w:rsidP="005D07C2">
      <w:pPr>
        <w:pStyle w:val="a9"/>
        <w:spacing w:line="276" w:lineRule="auto"/>
        <w:ind w:right="426"/>
        <w:rPr>
          <w:rFonts w:ascii="Arial" w:hAnsi="Arial" w:cs="Arial"/>
          <w:b/>
          <w:bCs/>
          <w:sz w:val="28"/>
          <w:szCs w:val="28"/>
          <w:rtl/>
          <w:lang w:eastAsia="en-US"/>
        </w:rPr>
      </w:pPr>
      <w:r w:rsidRPr="00753CF7">
        <w:rPr>
          <w:rFonts w:ascii="Arial" w:hAnsi="Arial" w:cs="Arial"/>
          <w:b/>
          <w:bCs/>
          <w:sz w:val="28"/>
          <w:szCs w:val="28"/>
          <w:rtl/>
          <w:lang w:eastAsia="en-US"/>
        </w:rPr>
        <w:t>מכרז פומבי מס'</w:t>
      </w:r>
      <w:r w:rsidR="005D07C2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 xml:space="preserve"> </w:t>
      </w:r>
      <w:r w:rsidR="005D2CCB">
        <w:rPr>
          <w:rFonts w:ascii="Arial" w:hAnsi="Arial" w:cs="Arial"/>
          <w:b/>
          <w:bCs/>
          <w:sz w:val="28"/>
          <w:szCs w:val="28"/>
          <w:rtl/>
          <w:lang w:eastAsia="en-US"/>
        </w:rPr>
        <w:t>–</w:t>
      </w:r>
      <w:r w:rsidR="005D2CCB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 xml:space="preserve"> חוזר-</w:t>
      </w:r>
      <w:r w:rsidR="00C12830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6</w:t>
      </w:r>
      <w:r w:rsidR="005D07C2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/</w:t>
      </w:r>
      <w:r w:rsidR="00651D55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2024</w:t>
      </w:r>
    </w:p>
    <w:p w14:paraId="40F56988" w14:textId="77777777" w:rsidR="004E417A" w:rsidRDefault="00000074" w:rsidP="00CD06E9">
      <w:pPr>
        <w:pStyle w:val="9"/>
        <w:spacing w:line="276" w:lineRule="auto"/>
        <w:ind w:left="1440" w:right="426" w:firstLine="720"/>
        <w:rPr>
          <w:rFonts w:ascii="Arial" w:hAnsi="Arial" w:cs="Arial"/>
          <w:u w:val="none"/>
          <w:rtl/>
          <w:lang w:eastAsia="en-US"/>
        </w:rPr>
      </w:pPr>
      <w:r w:rsidRPr="00000074">
        <w:rPr>
          <w:rFonts w:ascii="Arial" w:hAnsi="Arial" w:cs="Arial" w:hint="cs"/>
          <w:b/>
          <w:bCs/>
          <w:sz w:val="28"/>
          <w:szCs w:val="28"/>
          <w:u w:val="none"/>
          <w:rtl/>
          <w:lang w:eastAsia="en-US"/>
        </w:rPr>
        <w:t xml:space="preserve">      </w:t>
      </w:r>
      <w:r w:rsidR="00CD06E9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סגן מנהל אגף חינוך</w:t>
      </w:r>
      <w:r w:rsidR="009E6FA0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 xml:space="preserve"> </w:t>
      </w:r>
    </w:p>
    <w:p w14:paraId="21DE4C3E" w14:textId="77777777" w:rsidR="009C5BBE" w:rsidRPr="009C5BBE" w:rsidRDefault="009C5BBE" w:rsidP="009C5BBE">
      <w:pPr>
        <w:rPr>
          <w:rtl/>
        </w:rPr>
      </w:pPr>
    </w:p>
    <w:p w14:paraId="681FA516" w14:textId="77777777" w:rsidR="004E417A" w:rsidRDefault="004E417A" w:rsidP="00753CF7">
      <w:pPr>
        <w:pStyle w:val="9"/>
        <w:spacing w:line="276" w:lineRule="auto"/>
        <w:ind w:left="-625" w:right="426" w:firstLine="1345"/>
        <w:rPr>
          <w:rFonts w:ascii="Arial" w:hAnsi="Arial" w:cs="Arial"/>
          <w:b/>
          <w:bCs/>
          <w:u w:val="none"/>
          <w:rtl/>
          <w:lang w:eastAsia="en-US"/>
        </w:rPr>
      </w:pPr>
      <w:r w:rsidRPr="00753CF7">
        <w:rPr>
          <w:rFonts w:ascii="Arial" w:hAnsi="Arial" w:cs="Arial"/>
          <w:u w:val="none"/>
          <w:rtl/>
          <w:lang w:eastAsia="en-US"/>
        </w:rPr>
        <w:t xml:space="preserve">המועצה האזורית "שדות נגב" מודיעה בזאת על </w:t>
      </w:r>
      <w:r w:rsidRPr="00753CF7">
        <w:rPr>
          <w:rFonts w:ascii="Arial" w:hAnsi="Arial" w:cs="Arial"/>
          <w:b/>
          <w:bCs/>
          <w:u w:val="none"/>
          <w:rtl/>
          <w:lang w:eastAsia="en-US"/>
        </w:rPr>
        <w:t>משרה פנויה</w:t>
      </w:r>
      <w:r w:rsidR="00753CF7">
        <w:rPr>
          <w:rFonts w:ascii="Arial" w:hAnsi="Arial" w:cs="Arial"/>
          <w:u w:val="none"/>
          <w:rtl/>
          <w:lang w:eastAsia="en-US"/>
        </w:rPr>
        <w:t xml:space="preserve"> בתנאים כדלקמן</w:t>
      </w:r>
      <w:r w:rsidR="00753CF7">
        <w:rPr>
          <w:rFonts w:ascii="Arial" w:hAnsi="Arial" w:cs="Arial" w:hint="cs"/>
          <w:u w:val="none"/>
          <w:rtl/>
          <w:lang w:eastAsia="en-US"/>
        </w:rPr>
        <w:t>:</w:t>
      </w:r>
    </w:p>
    <w:p w14:paraId="210D3089" w14:textId="77777777" w:rsidR="00753CF7" w:rsidRPr="00573FC4" w:rsidRDefault="00753CF7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18"/>
          <w:szCs w:val="18"/>
          <w:rtl/>
        </w:rPr>
      </w:pPr>
    </w:p>
    <w:p w14:paraId="120BAEB2" w14:textId="39940533" w:rsidR="004E417A" w:rsidRPr="00753CF7" w:rsidRDefault="004E417A" w:rsidP="001B0841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1. </w:t>
      </w:r>
      <w:r w:rsidRPr="00753CF7">
        <w:rPr>
          <w:rFonts w:ascii="Arial" w:hAnsi="Arial"/>
          <w:b/>
          <w:bCs/>
          <w:sz w:val="24"/>
          <w:szCs w:val="24"/>
          <w:rtl/>
        </w:rPr>
        <w:t>תואר המשרה</w:t>
      </w:r>
      <w:r w:rsidR="009621DC" w:rsidRPr="00753CF7">
        <w:rPr>
          <w:rFonts w:ascii="Arial" w:hAnsi="Arial"/>
          <w:sz w:val="24"/>
          <w:szCs w:val="24"/>
          <w:rtl/>
        </w:rPr>
        <w:t xml:space="preserve"> </w:t>
      </w:r>
      <w:r w:rsidR="00000074">
        <w:rPr>
          <w:rFonts w:ascii="Arial" w:hAnsi="Arial"/>
          <w:sz w:val="24"/>
          <w:szCs w:val="24"/>
          <w:rtl/>
        </w:rPr>
        <w:t>–</w:t>
      </w:r>
      <w:r w:rsidR="009621DC" w:rsidRPr="00753CF7">
        <w:rPr>
          <w:rFonts w:ascii="Arial" w:hAnsi="Arial"/>
          <w:sz w:val="24"/>
          <w:szCs w:val="24"/>
          <w:rtl/>
        </w:rPr>
        <w:t xml:space="preserve"> </w:t>
      </w:r>
      <w:r w:rsidR="001B0841">
        <w:rPr>
          <w:rFonts w:ascii="Arial" w:hAnsi="Arial" w:hint="cs"/>
          <w:sz w:val="24"/>
          <w:szCs w:val="24"/>
          <w:rtl/>
        </w:rPr>
        <w:t>סגן מנהל אגף חינוך</w:t>
      </w:r>
      <w:r w:rsidR="00AC1FD7">
        <w:rPr>
          <w:rFonts w:ascii="Arial" w:hAnsi="Arial" w:hint="cs"/>
          <w:sz w:val="24"/>
          <w:szCs w:val="24"/>
          <w:rtl/>
        </w:rPr>
        <w:t xml:space="preserve"> ומנהל תחום תלמידי חוץ</w:t>
      </w:r>
      <w:r w:rsidR="00B063E4">
        <w:rPr>
          <w:rFonts w:ascii="Arial" w:hAnsi="Arial" w:hint="cs"/>
          <w:sz w:val="24"/>
          <w:szCs w:val="24"/>
          <w:rtl/>
        </w:rPr>
        <w:t>.</w:t>
      </w:r>
    </w:p>
    <w:p w14:paraId="65399B9C" w14:textId="77777777" w:rsidR="004E417A" w:rsidRPr="00753CF7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2. </w:t>
      </w:r>
      <w:r w:rsidRPr="00753CF7">
        <w:rPr>
          <w:rFonts w:ascii="Arial" w:hAnsi="Arial"/>
          <w:b/>
          <w:bCs/>
          <w:sz w:val="24"/>
          <w:szCs w:val="24"/>
          <w:rtl/>
        </w:rPr>
        <w:t>היקף משרה-</w:t>
      </w:r>
      <w:r w:rsidR="009621DC" w:rsidRPr="00753CF7">
        <w:rPr>
          <w:rFonts w:ascii="Arial" w:hAnsi="Arial"/>
          <w:sz w:val="24"/>
          <w:szCs w:val="24"/>
          <w:rtl/>
        </w:rPr>
        <w:t xml:space="preserve">    </w:t>
      </w:r>
      <w:r w:rsidRPr="00753CF7">
        <w:rPr>
          <w:rFonts w:ascii="Arial" w:hAnsi="Arial"/>
          <w:sz w:val="24"/>
          <w:szCs w:val="24"/>
          <w:rtl/>
        </w:rPr>
        <w:t>100%</w:t>
      </w:r>
    </w:p>
    <w:p w14:paraId="6E138B4F" w14:textId="001D60C2" w:rsidR="008C2172" w:rsidRPr="00753CF7" w:rsidRDefault="008C2172" w:rsidP="001B0841">
      <w:pPr>
        <w:tabs>
          <w:tab w:val="left" w:pos="8590"/>
        </w:tabs>
        <w:spacing w:after="0"/>
        <w:ind w:left="1076" w:hanging="1758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3. </w:t>
      </w:r>
      <w:r w:rsidRPr="00753CF7">
        <w:rPr>
          <w:rFonts w:ascii="Arial" w:hAnsi="Arial"/>
          <w:b/>
          <w:bCs/>
          <w:sz w:val="24"/>
          <w:szCs w:val="24"/>
          <w:rtl/>
        </w:rPr>
        <w:t>כפיפות-</w:t>
      </w:r>
      <w:r w:rsidRPr="00753CF7">
        <w:rPr>
          <w:rFonts w:ascii="Arial" w:hAnsi="Arial"/>
          <w:sz w:val="24"/>
          <w:szCs w:val="24"/>
          <w:rtl/>
        </w:rPr>
        <w:t xml:space="preserve">  </w:t>
      </w:r>
      <w:r w:rsidRPr="00753CF7">
        <w:rPr>
          <w:rFonts w:ascii="Arial" w:hAnsi="Arial"/>
          <w:sz w:val="24"/>
          <w:szCs w:val="24"/>
          <w:rtl/>
        </w:rPr>
        <w:tab/>
      </w:r>
      <w:r w:rsidR="005D2CCB">
        <w:rPr>
          <w:rFonts w:ascii="Arial" w:hAnsi="Arial" w:hint="cs"/>
          <w:sz w:val="24"/>
          <w:szCs w:val="24"/>
          <w:rtl/>
        </w:rPr>
        <w:t xml:space="preserve">מנהל </w:t>
      </w:r>
      <w:r w:rsidR="009C5BBE">
        <w:rPr>
          <w:rFonts w:ascii="Arial" w:hAnsi="Arial" w:hint="cs"/>
          <w:sz w:val="24"/>
          <w:szCs w:val="24"/>
          <w:rtl/>
        </w:rPr>
        <w:t xml:space="preserve">אגף </w:t>
      </w:r>
      <w:r w:rsidR="001B0841">
        <w:rPr>
          <w:rFonts w:ascii="Arial" w:hAnsi="Arial" w:hint="cs"/>
          <w:sz w:val="24"/>
          <w:szCs w:val="24"/>
          <w:rtl/>
        </w:rPr>
        <w:t>חינוך</w:t>
      </w:r>
    </w:p>
    <w:p w14:paraId="7ED43528" w14:textId="77777777" w:rsidR="00000074" w:rsidRDefault="004E417A" w:rsidP="00000074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4. </w:t>
      </w:r>
      <w:r w:rsidRPr="00753CF7">
        <w:rPr>
          <w:rFonts w:ascii="Arial" w:hAnsi="Arial"/>
          <w:b/>
          <w:bCs/>
          <w:sz w:val="24"/>
          <w:szCs w:val="24"/>
          <w:rtl/>
        </w:rPr>
        <w:t>מקום העבודה-</w:t>
      </w:r>
      <w:r w:rsidR="009621DC" w:rsidRPr="00753CF7">
        <w:rPr>
          <w:rFonts w:ascii="Arial" w:hAnsi="Arial"/>
          <w:sz w:val="24"/>
          <w:szCs w:val="24"/>
          <w:rtl/>
        </w:rPr>
        <w:t xml:space="preserve">  </w:t>
      </w:r>
      <w:r w:rsidRPr="00753CF7">
        <w:rPr>
          <w:rFonts w:ascii="Arial" w:hAnsi="Arial"/>
          <w:sz w:val="24"/>
          <w:szCs w:val="24"/>
          <w:rtl/>
        </w:rPr>
        <w:t>במועצה אזו</w:t>
      </w:r>
      <w:r w:rsidR="009D3160" w:rsidRPr="00753CF7">
        <w:rPr>
          <w:rFonts w:ascii="Arial" w:hAnsi="Arial"/>
          <w:sz w:val="24"/>
          <w:szCs w:val="24"/>
          <w:rtl/>
        </w:rPr>
        <w:t xml:space="preserve">רית "שדות נגב" יישוביה </w:t>
      </w:r>
      <w:r w:rsidR="00D17140" w:rsidRPr="00753CF7">
        <w:rPr>
          <w:rFonts w:ascii="Arial" w:hAnsi="Arial"/>
          <w:sz w:val="24"/>
          <w:szCs w:val="24"/>
          <w:rtl/>
        </w:rPr>
        <w:t>ומוסדותיה</w:t>
      </w:r>
      <w:r w:rsidR="007A1D76">
        <w:rPr>
          <w:rFonts w:ascii="Arial" w:hAnsi="Arial" w:hint="cs"/>
          <w:sz w:val="24"/>
          <w:szCs w:val="24"/>
          <w:rtl/>
        </w:rPr>
        <w:t xml:space="preserve">. </w:t>
      </w:r>
    </w:p>
    <w:p w14:paraId="2E082942" w14:textId="77777777" w:rsidR="009D3160" w:rsidRPr="00753CF7" w:rsidRDefault="009D3160" w:rsidP="00113C90">
      <w:pPr>
        <w:tabs>
          <w:tab w:val="left" w:pos="8590"/>
        </w:tabs>
        <w:spacing w:after="0"/>
        <w:ind w:left="1218" w:hanging="1900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>5</w:t>
      </w:r>
      <w:r w:rsidR="004E417A" w:rsidRPr="00753CF7">
        <w:rPr>
          <w:rFonts w:ascii="Arial" w:hAnsi="Arial"/>
          <w:sz w:val="24"/>
          <w:szCs w:val="24"/>
          <w:rtl/>
        </w:rPr>
        <w:t xml:space="preserve">. </w:t>
      </w:r>
      <w:r w:rsidR="004E417A" w:rsidRPr="00753CF7">
        <w:rPr>
          <w:rFonts w:ascii="Arial" w:hAnsi="Arial"/>
          <w:b/>
          <w:bCs/>
          <w:sz w:val="24"/>
          <w:szCs w:val="24"/>
          <w:rtl/>
        </w:rPr>
        <w:t>הדירוג והדרגה-</w:t>
      </w:r>
      <w:r w:rsidR="004E417A" w:rsidRPr="00753CF7">
        <w:rPr>
          <w:rFonts w:ascii="Arial" w:hAnsi="Arial"/>
          <w:sz w:val="24"/>
          <w:szCs w:val="24"/>
          <w:rtl/>
        </w:rPr>
        <w:t xml:space="preserve"> </w:t>
      </w:r>
      <w:r w:rsidR="00113C90" w:rsidRPr="00113C90">
        <w:rPr>
          <w:rFonts w:ascii="Arial" w:hAnsi="Arial" w:hint="cs"/>
          <w:sz w:val="24"/>
          <w:szCs w:val="24"/>
          <w:rtl/>
        </w:rPr>
        <w:t>שכר בחוזה אישי בכפוף לאישור משרד הפנים 50%-40% שכר בכירים.</w:t>
      </w:r>
    </w:p>
    <w:p w14:paraId="0A2387D8" w14:textId="77777777" w:rsidR="004E417A" w:rsidRPr="00753CF7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</w:p>
    <w:p w14:paraId="101F2C28" w14:textId="77777777" w:rsidR="005C2DB8" w:rsidRDefault="004E417A" w:rsidP="00EC4AC6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r w:rsidRPr="00753CF7">
        <w:rPr>
          <w:rFonts w:ascii="Arial" w:hAnsi="Arial"/>
          <w:sz w:val="24"/>
          <w:szCs w:val="24"/>
          <w:rtl/>
        </w:rPr>
        <w:t xml:space="preserve">6. </w:t>
      </w:r>
      <w:r w:rsidRPr="00753CF7">
        <w:rPr>
          <w:rFonts w:ascii="Arial" w:hAnsi="Arial"/>
          <w:b/>
          <w:bCs/>
          <w:sz w:val="24"/>
          <w:szCs w:val="24"/>
          <w:rtl/>
        </w:rPr>
        <w:t>תיאור התפקיד-</w:t>
      </w:r>
    </w:p>
    <w:p w14:paraId="16EDC756" w14:textId="77777777" w:rsidR="00EC4AC6" w:rsidRDefault="00EC4AC6" w:rsidP="00EC4AC6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</w:p>
    <w:p w14:paraId="3B04E8B0" w14:textId="77777777" w:rsidR="00A85AED" w:rsidRDefault="009E2E0C" w:rsidP="00113C90">
      <w:pPr>
        <w:tabs>
          <w:tab w:val="left" w:pos="8590"/>
        </w:tabs>
        <w:spacing w:after="0"/>
        <w:ind w:left="1218" w:hanging="1843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1.</w:t>
      </w:r>
      <w:r w:rsidR="005C2DB8" w:rsidRPr="009E2E0C">
        <w:rPr>
          <w:rFonts w:ascii="Arial" w:hAnsi="Arial"/>
          <w:b/>
          <w:bCs/>
          <w:sz w:val="24"/>
          <w:szCs w:val="24"/>
          <w:rtl/>
        </w:rPr>
        <w:t>סיוע בהתוויית וביצוע מדיניות הרשות המקומית בתחום שעליו</w:t>
      </w:r>
      <w:r w:rsidR="005C2DB8" w:rsidRPr="009E2E0C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="005C2DB8" w:rsidRPr="009E2E0C">
        <w:rPr>
          <w:rFonts w:ascii="Arial" w:hAnsi="Arial"/>
          <w:b/>
          <w:bCs/>
          <w:sz w:val="24"/>
          <w:szCs w:val="24"/>
          <w:rtl/>
        </w:rPr>
        <w:t>מופקד האגף.</w:t>
      </w:r>
    </w:p>
    <w:p w14:paraId="465F757D" w14:textId="77777777" w:rsidR="009E2E0C" w:rsidRDefault="009E2E0C" w:rsidP="00113C90">
      <w:pPr>
        <w:tabs>
          <w:tab w:val="left" w:pos="8590"/>
        </w:tabs>
        <w:spacing w:after="0" w:line="360" w:lineRule="auto"/>
        <w:ind w:left="1218" w:hanging="1843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א. מילוי מקום מנהל האגף בהיעדרו.</w:t>
      </w:r>
    </w:p>
    <w:p w14:paraId="572B162C" w14:textId="77777777" w:rsidR="009E2E0C" w:rsidRDefault="009E2E0C" w:rsidP="00113C90">
      <w:pPr>
        <w:tabs>
          <w:tab w:val="left" w:pos="8590"/>
        </w:tabs>
        <w:spacing w:after="0" w:line="360" w:lineRule="auto"/>
        <w:ind w:left="1218" w:hanging="1843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ב.</w:t>
      </w:r>
      <w:r w:rsidR="00EC4AC6">
        <w:rPr>
          <w:rFonts w:ascii="Arial" w:hAnsi="Arial" w:hint="cs"/>
          <w:sz w:val="24"/>
          <w:szCs w:val="24"/>
          <w:rtl/>
        </w:rPr>
        <w:t xml:space="preserve"> </w:t>
      </w:r>
      <w:r>
        <w:rPr>
          <w:rFonts w:ascii="Arial" w:hAnsi="Arial" w:hint="cs"/>
          <w:sz w:val="24"/>
          <w:szCs w:val="24"/>
          <w:rtl/>
        </w:rPr>
        <w:t>סיוע במיפוי כלל הפעולות הנדרשות לביצוע עבודות האגף.</w:t>
      </w:r>
    </w:p>
    <w:p w14:paraId="2AFE870E" w14:textId="77777777" w:rsidR="009E2E0C" w:rsidRDefault="009E2E0C" w:rsidP="00113C90">
      <w:pPr>
        <w:tabs>
          <w:tab w:val="left" w:pos="8590"/>
        </w:tabs>
        <w:spacing w:after="0" w:line="360" w:lineRule="auto"/>
        <w:ind w:left="1218" w:hanging="1843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ג. סיוע בגיבוש תכנית העבודה, כולל לוחות זמנים, יעדים ויעדי ביניים.</w:t>
      </w:r>
    </w:p>
    <w:p w14:paraId="018FDB3D" w14:textId="77777777" w:rsidR="00EC4AC6" w:rsidRDefault="009E2E0C" w:rsidP="00113C90">
      <w:pPr>
        <w:tabs>
          <w:tab w:val="left" w:pos="8590"/>
        </w:tabs>
        <w:spacing w:after="0" w:line="360" w:lineRule="auto"/>
        <w:ind w:left="1218" w:hanging="1843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ד. ביצוע תפקידים שונים לפי הוראת מנהל האגף.</w:t>
      </w:r>
    </w:p>
    <w:p w14:paraId="06DA5AA7" w14:textId="77777777" w:rsidR="00EC4AC6" w:rsidRDefault="00EC4AC6" w:rsidP="00113C90">
      <w:pPr>
        <w:tabs>
          <w:tab w:val="left" w:pos="8590"/>
        </w:tabs>
        <w:spacing w:after="0"/>
        <w:ind w:left="1218" w:hanging="1843"/>
        <w:jc w:val="both"/>
        <w:rPr>
          <w:rFonts w:ascii="Arial" w:hAnsi="Arial"/>
          <w:sz w:val="24"/>
          <w:szCs w:val="24"/>
          <w:rtl/>
        </w:rPr>
      </w:pPr>
    </w:p>
    <w:p w14:paraId="01D46196" w14:textId="77777777" w:rsidR="00EC4AC6" w:rsidRDefault="00EC4AC6" w:rsidP="00113C90">
      <w:pPr>
        <w:tabs>
          <w:tab w:val="left" w:pos="8590"/>
        </w:tabs>
        <w:spacing w:after="0"/>
        <w:ind w:left="1218" w:hanging="1843"/>
        <w:jc w:val="both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2.</w:t>
      </w:r>
      <w:r w:rsidR="009E2E0C" w:rsidRPr="00EC4AC6">
        <w:rPr>
          <w:rFonts w:asciiTheme="minorBidi" w:hAnsiTheme="minorBidi"/>
          <w:b/>
          <w:bCs/>
          <w:sz w:val="24"/>
          <w:szCs w:val="24"/>
          <w:rtl/>
        </w:rPr>
        <w:t>פיקוח ובקרה על ביצוע העבודה השוטפת באגף ובמוסדות החינוך (ניהול עצמי וגפ"ן).</w:t>
      </w:r>
    </w:p>
    <w:p w14:paraId="4BB056D9" w14:textId="77777777" w:rsidR="00EC4AC6" w:rsidRDefault="00EC4AC6" w:rsidP="00742558">
      <w:pPr>
        <w:tabs>
          <w:tab w:val="left" w:pos="8590"/>
        </w:tabs>
        <w:spacing w:after="0"/>
        <w:ind w:left="-383" w:hanging="242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eastAsiaTheme="minorEastAsia" w:hAnsiTheme="minorBidi" w:cstheme="minorBidi" w:hint="cs"/>
          <w:sz w:val="24"/>
          <w:szCs w:val="24"/>
          <w:rtl/>
        </w:rPr>
        <w:t xml:space="preserve">א. </w:t>
      </w:r>
      <w:r w:rsidR="009E2E0C" w:rsidRPr="00EC4AC6">
        <w:rPr>
          <w:rFonts w:asciiTheme="minorBidi" w:hAnsiTheme="minorBidi"/>
          <w:sz w:val="24"/>
          <w:szCs w:val="24"/>
          <w:rtl/>
        </w:rPr>
        <w:t>אחריות על מוסדות החינוך הממלכתיים מחוץ לרשות בכל ההיבטים הפדגוגיים והתפעוליים בחינוך הרגיל והמיוחד.</w:t>
      </w:r>
    </w:p>
    <w:p w14:paraId="4700B07E" w14:textId="4610F5F2" w:rsidR="009E2E0C" w:rsidRPr="00EC4AC6" w:rsidRDefault="00EC4AC6" w:rsidP="00742558">
      <w:pPr>
        <w:tabs>
          <w:tab w:val="left" w:pos="8590"/>
        </w:tabs>
        <w:spacing w:after="0"/>
        <w:ind w:left="-383" w:hanging="284"/>
        <w:jc w:val="both"/>
        <w:rPr>
          <w:rFonts w:ascii="Arial" w:hAnsi="Arial"/>
          <w:sz w:val="24"/>
          <w:szCs w:val="24"/>
        </w:rPr>
      </w:pPr>
      <w:r w:rsidRPr="00EC4AC6">
        <w:rPr>
          <w:rFonts w:asciiTheme="minorBidi" w:hAnsiTheme="minorBidi" w:hint="cs"/>
          <w:sz w:val="24"/>
          <w:szCs w:val="24"/>
          <w:rtl/>
        </w:rPr>
        <w:t xml:space="preserve">ב. </w:t>
      </w:r>
      <w:r w:rsidR="009E2E0C" w:rsidRPr="00EC4AC6">
        <w:rPr>
          <w:rFonts w:asciiTheme="minorBidi" w:hAnsiTheme="minorBidi"/>
          <w:sz w:val="24"/>
          <w:szCs w:val="24"/>
          <w:rtl/>
        </w:rPr>
        <w:t>אחריות על שיפוצי קיץ והתפעול המשקי השוטף במהלך השנה של מוסדות החינוך לרבות שפ"ע</w:t>
      </w:r>
      <w:r w:rsidR="00742558">
        <w:rPr>
          <w:rFonts w:asciiTheme="minorBidi" w:hAnsiTheme="minorBidi" w:hint="cs"/>
          <w:sz w:val="24"/>
          <w:szCs w:val="24"/>
          <w:rtl/>
        </w:rPr>
        <w:t xml:space="preserve"> </w:t>
      </w:r>
      <w:r w:rsidR="009E2E0C" w:rsidRPr="00EC4AC6">
        <w:rPr>
          <w:rFonts w:asciiTheme="minorBidi" w:hAnsiTheme="minorBidi"/>
          <w:sz w:val="24"/>
          <w:szCs w:val="24"/>
          <w:rtl/>
        </w:rPr>
        <w:t>וגינון.</w:t>
      </w:r>
    </w:p>
    <w:p w14:paraId="007FA8EB" w14:textId="77777777" w:rsidR="009E2E0C" w:rsidRDefault="009E2E0C" w:rsidP="00443B0C">
      <w:pPr>
        <w:pStyle w:val="ab"/>
        <w:numPr>
          <w:ilvl w:val="0"/>
          <w:numId w:val="6"/>
        </w:numPr>
        <w:spacing w:line="360" w:lineRule="auto"/>
        <w:ind w:left="-625" w:firstLine="0"/>
        <w:jc w:val="both"/>
        <w:rPr>
          <w:rFonts w:asciiTheme="minorBidi" w:hAnsiTheme="minorBidi"/>
          <w:sz w:val="24"/>
          <w:szCs w:val="24"/>
        </w:rPr>
      </w:pPr>
      <w:r w:rsidRPr="00EC4AC6">
        <w:rPr>
          <w:rFonts w:asciiTheme="minorBidi" w:hAnsiTheme="minorBidi"/>
          <w:sz w:val="24"/>
          <w:szCs w:val="24"/>
          <w:rtl/>
        </w:rPr>
        <w:t>אחריות על תכניות ההזנה, השאלת ספרים, צהרונים בתי הספר ותכנית מיל"ת.</w:t>
      </w:r>
    </w:p>
    <w:p w14:paraId="3C7FFC5D" w14:textId="77777777" w:rsidR="00EC4AC6" w:rsidRDefault="00EC4AC6" w:rsidP="00443B0C">
      <w:pPr>
        <w:pStyle w:val="ab"/>
        <w:numPr>
          <w:ilvl w:val="0"/>
          <w:numId w:val="6"/>
        </w:numPr>
        <w:spacing w:line="360" w:lineRule="auto"/>
        <w:ind w:left="-625" w:firstLine="0"/>
        <w:jc w:val="both"/>
        <w:rPr>
          <w:rFonts w:asciiTheme="minorBidi" w:hAnsiTheme="minorBidi"/>
          <w:sz w:val="24"/>
          <w:szCs w:val="24"/>
        </w:rPr>
      </w:pPr>
      <w:r w:rsidRPr="00EC4AC6">
        <w:rPr>
          <w:rFonts w:asciiTheme="minorBidi" w:hAnsiTheme="minorBidi"/>
          <w:sz w:val="24"/>
          <w:szCs w:val="24"/>
          <w:rtl/>
        </w:rPr>
        <w:t>אחריות על הקשר השוטף עם מחלקת תחבורה ברשות בהתאם לצורך בחנ"מ ובחינוך הרגיל.</w:t>
      </w:r>
    </w:p>
    <w:p w14:paraId="15015015" w14:textId="6F0FAD66" w:rsidR="009C5BBE" w:rsidRDefault="009E2E0C" w:rsidP="00443B0C">
      <w:pPr>
        <w:pStyle w:val="ab"/>
        <w:numPr>
          <w:ilvl w:val="0"/>
          <w:numId w:val="6"/>
        </w:numPr>
        <w:spacing w:line="360" w:lineRule="auto"/>
        <w:ind w:left="-625" w:firstLine="0"/>
        <w:jc w:val="both"/>
        <w:rPr>
          <w:rFonts w:asciiTheme="minorBidi" w:hAnsiTheme="minorBidi"/>
          <w:sz w:val="24"/>
          <w:szCs w:val="24"/>
        </w:rPr>
      </w:pPr>
      <w:r w:rsidRPr="00EC4AC6">
        <w:rPr>
          <w:rFonts w:asciiTheme="minorBidi" w:hAnsiTheme="minorBidi"/>
          <w:sz w:val="24"/>
          <w:szCs w:val="24"/>
          <w:rtl/>
        </w:rPr>
        <w:t xml:space="preserve">תכלול </w:t>
      </w:r>
      <w:r w:rsidR="00632D50">
        <w:rPr>
          <w:rFonts w:asciiTheme="minorBidi" w:hAnsiTheme="minorBidi" w:hint="cs"/>
          <w:sz w:val="24"/>
          <w:szCs w:val="24"/>
          <w:rtl/>
        </w:rPr>
        <w:t xml:space="preserve">וניהול מערך החינוך המיוחד </w:t>
      </w:r>
      <w:r w:rsidR="003047FA">
        <w:rPr>
          <w:rFonts w:asciiTheme="minorBidi" w:hAnsiTheme="minorBidi" w:hint="cs"/>
          <w:sz w:val="24"/>
          <w:szCs w:val="24"/>
          <w:rtl/>
        </w:rPr>
        <w:t>וניהול מערך תלמידי חוץ של המועצה.</w:t>
      </w:r>
    </w:p>
    <w:p w14:paraId="4C49F7E8" w14:textId="65B26BDE" w:rsidR="00443B0C" w:rsidRPr="00113C90" w:rsidRDefault="00443B0C" w:rsidP="00443B0C">
      <w:pPr>
        <w:pStyle w:val="ab"/>
        <w:numPr>
          <w:ilvl w:val="0"/>
          <w:numId w:val="6"/>
        </w:numPr>
        <w:spacing w:line="360" w:lineRule="auto"/>
        <w:ind w:left="-625" w:firstLine="0"/>
        <w:jc w:val="both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רפרט הסעות חינוך</w:t>
      </w:r>
      <w:r w:rsidR="00742558">
        <w:rPr>
          <w:rFonts w:asciiTheme="minorBidi" w:hAnsiTheme="minorBidi" w:hint="cs"/>
          <w:sz w:val="24"/>
          <w:szCs w:val="24"/>
          <w:rtl/>
        </w:rPr>
        <w:t>.</w:t>
      </w:r>
    </w:p>
    <w:p w14:paraId="6E6A01D4" w14:textId="77777777" w:rsidR="00B0257B" w:rsidRPr="00DA3DBD" w:rsidRDefault="00753CF7" w:rsidP="00B0257B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rtl/>
        </w:rPr>
      </w:pPr>
      <w:r w:rsidRPr="00DA3DBD">
        <w:rPr>
          <w:rFonts w:ascii="Arial" w:hAnsi="Arial"/>
          <w:b/>
          <w:bCs/>
          <w:sz w:val="24"/>
          <w:szCs w:val="24"/>
          <w:rtl/>
        </w:rPr>
        <w:t>תנאי סף</w:t>
      </w:r>
    </w:p>
    <w:p w14:paraId="73D517CD" w14:textId="77777777" w:rsidR="00B0257B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DA3DBD">
        <w:rPr>
          <w:rFonts w:ascii="Arial" w:hAnsi="Arial"/>
          <w:sz w:val="24"/>
          <w:szCs w:val="24"/>
          <w:rtl/>
        </w:rPr>
        <w:t xml:space="preserve">7. </w:t>
      </w:r>
      <w:r w:rsidRPr="00DA3DBD">
        <w:rPr>
          <w:rFonts w:ascii="Arial" w:hAnsi="Arial"/>
          <w:b/>
          <w:bCs/>
          <w:sz w:val="24"/>
          <w:szCs w:val="24"/>
          <w:rtl/>
        </w:rPr>
        <w:t>דרישות התפקיד</w:t>
      </w:r>
      <w:r w:rsidRPr="00DA3DBD">
        <w:rPr>
          <w:rFonts w:ascii="Arial" w:hAnsi="Arial"/>
          <w:sz w:val="24"/>
          <w:szCs w:val="24"/>
          <w:rtl/>
        </w:rPr>
        <w:t>-</w:t>
      </w:r>
    </w:p>
    <w:p w14:paraId="50FF01FE" w14:textId="77777777" w:rsidR="00A54893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u w:val="single"/>
          <w:rtl/>
        </w:rPr>
      </w:pPr>
      <w:r w:rsidRPr="00DA3DBD">
        <w:rPr>
          <w:rFonts w:ascii="Arial" w:hAnsi="Arial"/>
          <w:sz w:val="24"/>
          <w:szCs w:val="24"/>
          <w:rtl/>
        </w:rPr>
        <w:t xml:space="preserve"> </w:t>
      </w:r>
      <w:r w:rsidR="00B0257B" w:rsidRPr="00DA3DBD">
        <w:rPr>
          <w:rFonts w:ascii="Arial" w:hAnsi="Arial"/>
          <w:b/>
          <w:bCs/>
          <w:sz w:val="24"/>
          <w:szCs w:val="24"/>
          <w:u w:val="single"/>
          <w:rtl/>
        </w:rPr>
        <w:t>השכלה</w:t>
      </w:r>
    </w:p>
    <w:p w14:paraId="343E7983" w14:textId="77777777" w:rsidR="006D49E2" w:rsidRDefault="00423C66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t>– בעל תואר אקדמי שנרכש במוסד המוכר על ידי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המועצה להשכלה גבוהה, או שקיבל הכרה מהמחלקה להערכת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תארים אקדמיים בחוץ לארץ.</w:t>
      </w:r>
    </w:p>
    <w:p w14:paraId="2FE7C7AA" w14:textId="77777777" w:rsidR="006D49E2" w:rsidRDefault="006D49E2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5BB58BD9" w14:textId="77777777" w:rsidR="006D49E2" w:rsidRDefault="006D49E2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776DE23F" w14:textId="77777777" w:rsidR="006D49E2" w:rsidRDefault="006D49E2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462CD06C" w14:textId="77777777" w:rsidR="006D49E2" w:rsidRDefault="006D49E2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20EDF3E1" w14:textId="77777777" w:rsidR="006D49E2" w:rsidRDefault="006D49E2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37F6E123" w14:textId="77777777" w:rsidR="006D49E2" w:rsidRDefault="006D49E2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347A9749" w14:textId="77777777" w:rsidR="006D49E2" w:rsidRDefault="006D49E2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09FEBC9C" w14:textId="77777777" w:rsidR="008A61BD" w:rsidRDefault="008A61BD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001E818A" w14:textId="77777777" w:rsidR="008A61BD" w:rsidRDefault="008A61BD" w:rsidP="006D49E2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</w:p>
    <w:p w14:paraId="25CDFA62" w14:textId="1527D748" w:rsidR="00423C66" w:rsidRPr="00423C66" w:rsidRDefault="00423C66" w:rsidP="006D49E2">
      <w:pPr>
        <w:tabs>
          <w:tab w:val="left" w:pos="8590"/>
        </w:tabs>
        <w:spacing w:after="0"/>
        <w:ind w:left="84"/>
        <w:jc w:val="both"/>
        <w:rPr>
          <w:b/>
          <w:bCs/>
          <w:sz w:val="24"/>
          <w:szCs w:val="24"/>
          <w:u w:val="single"/>
          <w:rtl/>
        </w:rPr>
      </w:pPr>
      <w:r w:rsidRPr="00423C66">
        <w:rPr>
          <w:b/>
          <w:bCs/>
          <w:sz w:val="24"/>
          <w:szCs w:val="24"/>
          <w:u w:val="single"/>
          <w:rtl/>
        </w:rPr>
        <w:t>או</w:t>
      </w:r>
    </w:p>
    <w:p w14:paraId="6A0B4004" w14:textId="77777777" w:rsidR="00423C66" w:rsidRPr="00423C66" w:rsidRDefault="00423C66" w:rsidP="00423C66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t>הנדסאי או טכנאי רשום בהתאם לסעיף 33 לחוק ההנדסאים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והטכנאים המוסמכים, התשע"ג-27/7.</w:t>
      </w:r>
    </w:p>
    <w:p w14:paraId="4CA3BF0E" w14:textId="77777777" w:rsidR="00423C66" w:rsidRPr="00423C66" w:rsidRDefault="00423C66" w:rsidP="00423C66">
      <w:pPr>
        <w:tabs>
          <w:tab w:val="left" w:pos="8590"/>
        </w:tabs>
        <w:spacing w:after="0"/>
        <w:ind w:left="1092" w:hanging="1008"/>
        <w:jc w:val="both"/>
        <w:rPr>
          <w:b/>
          <w:bCs/>
          <w:sz w:val="24"/>
          <w:szCs w:val="24"/>
          <w:u w:val="single"/>
          <w:rtl/>
        </w:rPr>
      </w:pPr>
      <w:r w:rsidRPr="00423C66">
        <w:rPr>
          <w:b/>
          <w:bCs/>
          <w:sz w:val="24"/>
          <w:szCs w:val="24"/>
          <w:u w:val="single"/>
          <w:rtl/>
        </w:rPr>
        <w:t>או</w:t>
      </w:r>
    </w:p>
    <w:p w14:paraId="40E5619D" w14:textId="77777777" w:rsidR="00423C66" w:rsidRPr="00423C66" w:rsidRDefault="00423C66" w:rsidP="00052358">
      <w:pPr>
        <w:tabs>
          <w:tab w:val="left" w:pos="8590"/>
        </w:tabs>
        <w:spacing w:after="0"/>
        <w:ind w:left="1092" w:hanging="1008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t xml:space="preserve">תעודת סמיכות לרבנות </w:t>
      </w:r>
      <w:r w:rsidR="00052358">
        <w:rPr>
          <w:rFonts w:hint="cs"/>
          <w:sz w:val="24"/>
          <w:szCs w:val="24"/>
          <w:rtl/>
        </w:rPr>
        <w:t>(</w:t>
      </w:r>
      <w:r w:rsidRPr="00423C66">
        <w:rPr>
          <w:sz w:val="24"/>
          <w:szCs w:val="24"/>
          <w:rtl/>
        </w:rPr>
        <w:t>"יורה יורה"</w:t>
      </w:r>
      <w:r w:rsidR="00052358">
        <w:rPr>
          <w:rFonts w:hint="cs"/>
          <w:sz w:val="24"/>
          <w:szCs w:val="24"/>
          <w:rtl/>
        </w:rPr>
        <w:t>)</w:t>
      </w:r>
      <w:r w:rsidRPr="00423C66">
        <w:rPr>
          <w:sz w:val="24"/>
          <w:szCs w:val="24"/>
          <w:rtl/>
        </w:rPr>
        <w:t xml:space="preserve"> לפי אישור הרבנות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הראשית לישראל</w:t>
      </w:r>
    </w:p>
    <w:p w14:paraId="3ADEA298" w14:textId="77777777" w:rsidR="00423C66" w:rsidRPr="00423C66" w:rsidRDefault="00423C66" w:rsidP="00423C66">
      <w:pPr>
        <w:tabs>
          <w:tab w:val="left" w:pos="8590"/>
        </w:tabs>
        <w:spacing w:after="0"/>
        <w:ind w:left="1092" w:hanging="1008"/>
        <w:jc w:val="both"/>
        <w:rPr>
          <w:b/>
          <w:bCs/>
          <w:sz w:val="24"/>
          <w:szCs w:val="24"/>
          <w:u w:val="single"/>
          <w:rtl/>
        </w:rPr>
      </w:pPr>
      <w:r w:rsidRPr="00423C66">
        <w:rPr>
          <w:b/>
          <w:bCs/>
          <w:sz w:val="24"/>
          <w:szCs w:val="24"/>
          <w:u w:val="single"/>
          <w:rtl/>
        </w:rPr>
        <w:t>או</w:t>
      </w:r>
    </w:p>
    <w:p w14:paraId="0A1083E7" w14:textId="77777777" w:rsidR="00423C66" w:rsidRPr="00423C66" w:rsidRDefault="00423C66" w:rsidP="00113C90">
      <w:pPr>
        <w:tabs>
          <w:tab w:val="left" w:pos="8590"/>
        </w:tabs>
        <w:spacing w:after="0"/>
        <w:ind w:left="84"/>
        <w:jc w:val="both"/>
        <w:rPr>
          <w:sz w:val="24"/>
          <w:szCs w:val="24"/>
          <w:rtl/>
        </w:rPr>
      </w:pPr>
      <w:r w:rsidRPr="00423C66">
        <w:rPr>
          <w:sz w:val="24"/>
          <w:szCs w:val="24"/>
          <w:rtl/>
        </w:rPr>
        <w:t>אישור לימודים בתכנית מלאה בישיבה גבוהה או בכולל, שש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שנים לפחות אחרי גיל</w:t>
      </w:r>
      <w:r w:rsidR="00113C90">
        <w:rPr>
          <w:rFonts w:hint="cs"/>
          <w:sz w:val="24"/>
          <w:szCs w:val="24"/>
          <w:rtl/>
        </w:rPr>
        <w:t xml:space="preserve"> 18 </w:t>
      </w:r>
      <w:r w:rsidRPr="00423C66">
        <w:rPr>
          <w:sz w:val="24"/>
          <w:szCs w:val="24"/>
          <w:rtl/>
        </w:rPr>
        <w:t>ומעבר שלוש בחינות לפחות מתוך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 xml:space="preserve">מכלול הבחינות שמקיימת הרבנות הראשית לישראל </w:t>
      </w:r>
      <w:r>
        <w:rPr>
          <w:rFonts w:hint="cs"/>
          <w:sz w:val="24"/>
          <w:szCs w:val="24"/>
          <w:rtl/>
        </w:rPr>
        <w:t>(</w:t>
      </w:r>
      <w:r w:rsidRPr="00423C66">
        <w:rPr>
          <w:sz w:val="24"/>
          <w:szCs w:val="24"/>
          <w:rtl/>
        </w:rPr>
        <w:t>שתיים</w:t>
      </w:r>
      <w:r w:rsidRPr="00423C66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משלוש הבחינות יהיו בדיני שבת ודיני איסור והיתר</w:t>
      </w:r>
      <w:r>
        <w:rPr>
          <w:rFonts w:hint="cs"/>
          <w:sz w:val="24"/>
          <w:szCs w:val="24"/>
          <w:rtl/>
        </w:rPr>
        <w:t>)</w:t>
      </w:r>
      <w:r w:rsidRPr="00423C66">
        <w:rPr>
          <w:sz w:val="24"/>
          <w:szCs w:val="24"/>
          <w:rtl/>
        </w:rPr>
        <w:t>.</w:t>
      </w:r>
    </w:p>
    <w:p w14:paraId="36A0F0DD" w14:textId="77777777" w:rsidR="00423C66" w:rsidRPr="00423C66" w:rsidRDefault="00423C66" w:rsidP="00423C66">
      <w:pPr>
        <w:tabs>
          <w:tab w:val="left" w:pos="8590"/>
        </w:tabs>
        <w:spacing w:after="0"/>
        <w:ind w:left="1092" w:hanging="1008"/>
        <w:jc w:val="both"/>
        <w:rPr>
          <w:b/>
          <w:bCs/>
          <w:sz w:val="24"/>
          <w:szCs w:val="24"/>
          <w:u w:val="single"/>
          <w:rtl/>
        </w:rPr>
      </w:pPr>
      <w:r w:rsidRPr="00423C66">
        <w:rPr>
          <w:b/>
          <w:bCs/>
          <w:sz w:val="24"/>
          <w:szCs w:val="24"/>
          <w:u w:val="single"/>
          <w:rtl/>
        </w:rPr>
        <w:t>וגם:</w:t>
      </w:r>
    </w:p>
    <w:p w14:paraId="57450DC0" w14:textId="7A304EA9" w:rsidR="00D15ED5" w:rsidRDefault="00423C66" w:rsidP="00113C90">
      <w:pPr>
        <w:tabs>
          <w:tab w:val="left" w:pos="8590"/>
        </w:tabs>
        <w:spacing w:after="0"/>
        <w:ind w:left="84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  <w:r w:rsidRPr="00423C66">
        <w:rPr>
          <w:sz w:val="24"/>
          <w:szCs w:val="24"/>
          <w:rtl/>
        </w:rPr>
        <w:t>בעל תעודת הוראה, תעודת הסמכה או רישיון הוראה קבוע,</w:t>
      </w:r>
      <w:r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כמוגדר ב</w:t>
      </w:r>
      <w:r w:rsidR="00113C90">
        <w:rPr>
          <w:sz w:val="24"/>
          <w:szCs w:val="24"/>
          <w:rtl/>
        </w:rPr>
        <w:t xml:space="preserve">סעיף </w:t>
      </w:r>
      <w:r w:rsidR="00ED4A5D">
        <w:rPr>
          <w:rFonts w:hint="cs"/>
          <w:sz w:val="24"/>
          <w:szCs w:val="24"/>
          <w:rtl/>
        </w:rPr>
        <w:t>1</w:t>
      </w:r>
      <w:r w:rsidR="00113C90">
        <w:rPr>
          <w:sz w:val="24"/>
          <w:szCs w:val="24"/>
          <w:rtl/>
        </w:rPr>
        <w:t xml:space="preserve"> לתקנות הרשויות המקומיות </w:t>
      </w:r>
      <w:r w:rsidR="00113C90">
        <w:rPr>
          <w:rFonts w:hint="cs"/>
          <w:sz w:val="24"/>
          <w:szCs w:val="24"/>
          <w:rtl/>
        </w:rPr>
        <w:t>(</w:t>
      </w:r>
      <w:r w:rsidRPr="00423C66">
        <w:rPr>
          <w:sz w:val="24"/>
          <w:szCs w:val="24"/>
          <w:rtl/>
        </w:rPr>
        <w:t>מנהל מחלקת</w:t>
      </w:r>
      <w:r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חינוך)</w:t>
      </w:r>
      <w:r w:rsidR="00113C90">
        <w:rPr>
          <w:rFonts w:hint="cs"/>
          <w:sz w:val="24"/>
          <w:szCs w:val="24"/>
          <w:rtl/>
        </w:rPr>
        <w:t>(</w:t>
      </w:r>
      <w:r w:rsidRPr="00423C66">
        <w:rPr>
          <w:sz w:val="24"/>
          <w:szCs w:val="24"/>
          <w:rtl/>
        </w:rPr>
        <w:t>כשירות</w:t>
      </w:r>
      <w:r w:rsidR="00113C90">
        <w:rPr>
          <w:rFonts w:hint="cs"/>
          <w:sz w:val="24"/>
          <w:szCs w:val="24"/>
          <w:rtl/>
        </w:rPr>
        <w:t>)</w:t>
      </w:r>
      <w:r w:rsidRPr="00423C66">
        <w:rPr>
          <w:sz w:val="24"/>
          <w:szCs w:val="24"/>
          <w:rtl/>
        </w:rPr>
        <w:t>, תשס"ג</w:t>
      </w:r>
      <w:r w:rsidR="00954602">
        <w:rPr>
          <w:rFonts w:hint="cs"/>
          <w:sz w:val="24"/>
          <w:szCs w:val="24"/>
          <w:rtl/>
        </w:rPr>
        <w:t xml:space="preserve"> </w:t>
      </w:r>
      <w:r w:rsidRPr="00423C66">
        <w:rPr>
          <w:sz w:val="24"/>
          <w:szCs w:val="24"/>
          <w:rtl/>
        </w:rPr>
        <w:t>-</w:t>
      </w:r>
      <w:r w:rsidR="00ED4A5D">
        <w:rPr>
          <w:rFonts w:hint="cs"/>
          <w:sz w:val="24"/>
          <w:szCs w:val="24"/>
          <w:rtl/>
        </w:rPr>
        <w:t xml:space="preserve"> 2003</w:t>
      </w:r>
      <w:r w:rsidR="008C2172" w:rsidRPr="00423C66">
        <w:rPr>
          <w:rFonts w:ascii="Arial" w:hAnsi="Arial"/>
          <w:b/>
          <w:bCs/>
          <w:sz w:val="28"/>
          <w:szCs w:val="28"/>
          <w:rtl/>
        </w:rPr>
        <w:t xml:space="preserve">  </w:t>
      </w:r>
    </w:p>
    <w:p w14:paraId="0F2D52D3" w14:textId="77777777" w:rsidR="00D15ED5" w:rsidRDefault="00D15ED5" w:rsidP="00D15ED5">
      <w:pPr>
        <w:tabs>
          <w:tab w:val="left" w:pos="8590"/>
        </w:tabs>
        <w:spacing w:after="0"/>
        <w:ind w:left="1092" w:hanging="1008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58CF147C" w14:textId="77777777" w:rsidR="00D15ED5" w:rsidRDefault="00D15ED5" w:rsidP="00D15ED5">
      <w:pPr>
        <w:tabs>
          <w:tab w:val="left" w:pos="8590"/>
        </w:tabs>
        <w:spacing w:after="0"/>
        <w:ind w:left="1092" w:hanging="1008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1B51BCDB" w14:textId="77777777" w:rsidR="004679D2" w:rsidRDefault="004E417A" w:rsidP="00D15ED5">
      <w:pPr>
        <w:tabs>
          <w:tab w:val="left" w:pos="8590"/>
        </w:tabs>
        <w:spacing w:after="0"/>
        <w:ind w:left="-58" w:firstLine="142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  <w:r w:rsidRPr="072705E5">
        <w:rPr>
          <w:rFonts w:ascii="Arial" w:hAnsi="Arial"/>
          <w:b/>
          <w:bCs/>
          <w:sz w:val="24"/>
          <w:szCs w:val="24"/>
          <w:u w:val="single"/>
          <w:rtl/>
        </w:rPr>
        <w:t>ניסיון</w:t>
      </w:r>
      <w:r w:rsidR="005E7B3E" w:rsidRPr="072705E5">
        <w:rPr>
          <w:rFonts w:ascii="Arial" w:hAnsi="Arial"/>
          <w:sz w:val="24"/>
          <w:szCs w:val="24"/>
        </w:rPr>
        <w:t xml:space="preserve">   </w:t>
      </w:r>
    </w:p>
    <w:p w14:paraId="4AFD9B90" w14:textId="77777777" w:rsidR="00423C66" w:rsidRDefault="005E7B3E" w:rsidP="00423C66">
      <w:pPr>
        <w:tabs>
          <w:tab w:val="left" w:pos="8590"/>
        </w:tabs>
        <w:spacing w:after="0"/>
        <w:ind w:left="1092" w:hanging="2000"/>
        <w:jc w:val="both"/>
        <w:rPr>
          <w:rtl/>
        </w:rPr>
      </w:pPr>
      <w:r w:rsidRPr="00A54893">
        <w:rPr>
          <w:rFonts w:ascii="Arial" w:hAnsi="Arial"/>
          <w:rtl/>
        </w:rPr>
        <w:t xml:space="preserve"> </w:t>
      </w:r>
      <w:r w:rsidR="0013765C">
        <w:rPr>
          <w:rFonts w:hint="cs"/>
          <w:sz w:val="24"/>
          <w:szCs w:val="24"/>
          <w:rtl/>
        </w:rPr>
        <w:t xml:space="preserve">    </w:t>
      </w:r>
      <w:r w:rsidR="00B0257B" w:rsidRPr="00B0257B">
        <w:rPr>
          <w:sz w:val="24"/>
          <w:szCs w:val="24"/>
        </w:rPr>
        <w:t xml:space="preserve"> </w:t>
      </w:r>
      <w:r w:rsidR="009C5BBE">
        <w:rPr>
          <w:rFonts w:hint="cs"/>
          <w:b/>
          <w:bCs/>
          <w:sz w:val="24"/>
          <w:szCs w:val="24"/>
          <w:rtl/>
        </w:rPr>
        <w:t>נ</w:t>
      </w:r>
      <w:r w:rsidR="00B0257B" w:rsidRPr="009C5BBE">
        <w:rPr>
          <w:b/>
          <w:bCs/>
          <w:sz w:val="24"/>
          <w:szCs w:val="24"/>
          <w:rtl/>
        </w:rPr>
        <w:t>יסיון מקצועי</w:t>
      </w:r>
      <w:r w:rsidR="00B0257B" w:rsidRPr="009C5BBE">
        <w:rPr>
          <w:sz w:val="24"/>
          <w:szCs w:val="24"/>
          <w:rtl/>
        </w:rPr>
        <w:t xml:space="preserve"> </w:t>
      </w:r>
      <w:r w:rsidR="00423C66">
        <w:rPr>
          <w:rFonts w:hint="cs"/>
          <w:sz w:val="24"/>
          <w:szCs w:val="24"/>
          <w:rtl/>
        </w:rPr>
        <w:t xml:space="preserve">: </w:t>
      </w:r>
    </w:p>
    <w:p w14:paraId="7E45BD00" w14:textId="77777777" w:rsidR="00423C66" w:rsidRDefault="00423C66" w:rsidP="00423C66">
      <w:pPr>
        <w:tabs>
          <w:tab w:val="left" w:pos="8590"/>
        </w:tabs>
        <w:spacing w:after="0"/>
        <w:ind w:left="1092" w:hanging="1433"/>
        <w:jc w:val="both"/>
      </w:pPr>
      <w:r>
        <w:rPr>
          <w:rtl/>
        </w:rPr>
        <w:t>עבור בעל תואר אקדמי או השכלה תורנית כאמור לעיל: ארבע שנות ניסיון בתחום העיסוק הרלוונטי</w:t>
      </w:r>
      <w:r>
        <w:t xml:space="preserve">. </w:t>
      </w:r>
    </w:p>
    <w:p w14:paraId="54709319" w14:textId="77777777" w:rsidR="00423C66" w:rsidRDefault="00423C66" w:rsidP="00423C66">
      <w:pPr>
        <w:tabs>
          <w:tab w:val="left" w:pos="8590"/>
        </w:tabs>
        <w:spacing w:after="0"/>
        <w:ind w:left="1092" w:hanging="1433"/>
        <w:jc w:val="both"/>
      </w:pPr>
      <w:r>
        <w:rPr>
          <w:rtl/>
        </w:rPr>
        <w:t>עבור הנדסאי רשום: חמש שנות ניסיון בתחום העיסוק הרלוונטי</w:t>
      </w:r>
    </w:p>
    <w:p w14:paraId="7DC807B6" w14:textId="2A46B48A" w:rsidR="00B0257B" w:rsidRPr="00423C66" w:rsidRDefault="00423C66" w:rsidP="00423C66">
      <w:pPr>
        <w:tabs>
          <w:tab w:val="left" w:pos="8590"/>
        </w:tabs>
        <w:spacing w:after="0"/>
        <w:ind w:left="1092" w:hanging="1433"/>
        <w:jc w:val="both"/>
      </w:pPr>
      <w:r>
        <w:rPr>
          <w:rtl/>
        </w:rPr>
        <w:t>עבור טכנאי רשום: שש שנות ניסיון בתחום העיסוק הרלוונטי</w:t>
      </w:r>
      <w:r>
        <w:t>.</w:t>
      </w:r>
    </w:p>
    <w:p w14:paraId="7DDCC4F4" w14:textId="77777777" w:rsidR="00423C66" w:rsidRDefault="007D17B4" w:rsidP="004679D2">
      <w:pPr>
        <w:tabs>
          <w:tab w:val="left" w:pos="8590"/>
        </w:tabs>
        <w:spacing w:after="0"/>
        <w:ind w:left="-625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p w14:paraId="197CBDF4" w14:textId="23716D2F" w:rsidR="00423C66" w:rsidRDefault="00B0257B" w:rsidP="00423C66">
      <w:pPr>
        <w:tabs>
          <w:tab w:val="left" w:pos="8590"/>
        </w:tabs>
        <w:spacing w:after="0"/>
        <w:ind w:left="-625"/>
        <w:jc w:val="both"/>
        <w:rPr>
          <w:b/>
          <w:bCs/>
          <w:sz w:val="24"/>
          <w:szCs w:val="24"/>
          <w:rtl/>
        </w:rPr>
      </w:pPr>
      <w:r w:rsidRPr="009C5BBE">
        <w:rPr>
          <w:rFonts w:hint="cs"/>
          <w:b/>
          <w:bCs/>
          <w:sz w:val="24"/>
          <w:szCs w:val="24"/>
          <w:rtl/>
        </w:rPr>
        <w:t>ניסיון ניהולי</w:t>
      </w:r>
      <w:r w:rsidRPr="009C5BBE">
        <w:rPr>
          <w:rFonts w:hint="cs"/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>–</w:t>
      </w:r>
      <w:r w:rsidR="009C5BBE" w:rsidRPr="009C5BBE">
        <w:rPr>
          <w:rFonts w:hint="cs"/>
          <w:sz w:val="24"/>
          <w:szCs w:val="24"/>
          <w:rtl/>
        </w:rPr>
        <w:t xml:space="preserve"> </w:t>
      </w:r>
      <w:r w:rsidR="00423C66">
        <w:rPr>
          <w:rtl/>
        </w:rPr>
        <w:t xml:space="preserve">שנת ניסיון </w:t>
      </w:r>
      <w:r w:rsidR="00704267">
        <w:rPr>
          <w:rFonts w:hint="cs"/>
          <w:rtl/>
        </w:rPr>
        <w:t xml:space="preserve">אחת לפחות </w:t>
      </w:r>
      <w:r w:rsidR="00423C66">
        <w:rPr>
          <w:rtl/>
        </w:rPr>
        <w:t>בניהול צוות עובדים מקצועיים בכפיפות ישירה</w:t>
      </w:r>
      <w:r w:rsidR="00423C66">
        <w:t>.</w:t>
      </w:r>
    </w:p>
    <w:p w14:paraId="618FF01D" w14:textId="5176705A" w:rsidR="004679D2" w:rsidRPr="009C5BBE" w:rsidRDefault="006E4829" w:rsidP="001B0841">
      <w:pPr>
        <w:tabs>
          <w:tab w:val="left" w:pos="8590"/>
        </w:tabs>
        <w:spacing w:after="0"/>
        <w:ind w:left="-625"/>
        <w:jc w:val="both"/>
        <w:rPr>
          <w:sz w:val="24"/>
          <w:szCs w:val="24"/>
          <w:rtl/>
        </w:rPr>
      </w:pPr>
      <w:r w:rsidRPr="009C5BBE">
        <w:rPr>
          <w:b/>
          <w:bCs/>
          <w:sz w:val="24"/>
          <w:szCs w:val="24"/>
          <w:rtl/>
        </w:rPr>
        <w:t>יישומי מחשב:</w:t>
      </w:r>
      <w:r w:rsidRPr="009C5BBE">
        <w:rPr>
          <w:sz w:val="24"/>
          <w:szCs w:val="24"/>
          <w:rtl/>
        </w:rPr>
        <w:t xml:space="preserve"> היכרות עם תוכנות ה</w:t>
      </w:r>
      <w:r w:rsidRPr="009C5BBE">
        <w:rPr>
          <w:sz w:val="24"/>
          <w:szCs w:val="24"/>
        </w:rPr>
        <w:t xml:space="preserve">OFFICE </w:t>
      </w:r>
      <w:r w:rsidR="00B74456">
        <w:rPr>
          <w:rFonts w:hint="cs"/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>שפות</w:t>
      </w:r>
      <w:r w:rsidR="00704267">
        <w:rPr>
          <w:rFonts w:hint="cs"/>
          <w:sz w:val="24"/>
          <w:szCs w:val="24"/>
          <w:rtl/>
        </w:rPr>
        <w:t xml:space="preserve"> </w:t>
      </w:r>
      <w:r w:rsidR="009C5BBE" w:rsidRPr="009C5BBE">
        <w:rPr>
          <w:sz w:val="24"/>
          <w:szCs w:val="24"/>
          <w:rtl/>
        </w:rPr>
        <w:t xml:space="preserve">- </w:t>
      </w:r>
      <w:r w:rsidR="001B0841">
        <w:rPr>
          <w:rFonts w:hint="cs"/>
          <w:sz w:val="24"/>
          <w:szCs w:val="24"/>
          <w:rtl/>
        </w:rPr>
        <w:t>לפי הצורך</w:t>
      </w:r>
      <w:r w:rsidR="009C5BBE" w:rsidRPr="009C5BBE">
        <w:rPr>
          <w:sz w:val="24"/>
          <w:szCs w:val="24"/>
        </w:rPr>
        <w:t xml:space="preserve"> </w:t>
      </w:r>
    </w:p>
    <w:p w14:paraId="69FB6465" w14:textId="77777777" w:rsidR="009C5BBE" w:rsidRPr="007D17B4" w:rsidRDefault="009C5BBE" w:rsidP="009C5BBE">
      <w:pPr>
        <w:tabs>
          <w:tab w:val="left" w:pos="8590"/>
        </w:tabs>
        <w:spacing w:after="0"/>
        <w:ind w:left="-625"/>
        <w:rPr>
          <w:b/>
          <w:bCs/>
          <w:sz w:val="16"/>
          <w:szCs w:val="16"/>
          <w:rtl/>
        </w:rPr>
      </w:pPr>
    </w:p>
    <w:p w14:paraId="6C476B0D" w14:textId="77777777" w:rsidR="009C5BBE" w:rsidRDefault="007A1D76" w:rsidP="00052358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  <w:r w:rsidRPr="072705E5">
        <w:rPr>
          <w:b/>
          <w:bCs/>
          <w:sz w:val="24"/>
          <w:szCs w:val="24"/>
          <w:rtl/>
        </w:rPr>
        <w:t xml:space="preserve">מאפייני העשייה הייחודיים </w:t>
      </w:r>
      <w:r w:rsidR="00052358" w:rsidRPr="072705E5">
        <w:rPr>
          <w:rtl/>
        </w:rPr>
        <w:t xml:space="preserve">ייצוגיות </w:t>
      </w:r>
      <w:r w:rsidR="00052358" w:rsidRPr="072705E5">
        <w:rPr>
          <w:rFonts w:ascii="Symbol" w:eastAsia="Symbol" w:hAnsi="Symbol" w:cs="Symbol"/>
          <w:rtl/>
        </w:rPr>
        <w:t>·</w:t>
      </w:r>
      <w:r w:rsidR="00052358">
        <w:rPr>
          <w:rtl/>
        </w:rPr>
        <w:t xml:space="preserve"> </w:t>
      </w:r>
      <w:r w:rsidR="00052358" w:rsidRPr="072705E5">
        <w:rPr>
          <w:rtl/>
        </w:rPr>
        <w:t xml:space="preserve">שירותיות </w:t>
      </w:r>
      <w:r w:rsidR="00052358" w:rsidRPr="072705E5">
        <w:rPr>
          <w:rFonts w:ascii="Symbol" w:eastAsia="Symbol" w:hAnsi="Symbol" w:cs="Symbol"/>
          <w:rtl/>
        </w:rPr>
        <w:t>·</w:t>
      </w:r>
      <w:r w:rsidR="00052358">
        <w:rPr>
          <w:rtl/>
        </w:rPr>
        <w:t xml:space="preserve"> </w:t>
      </w:r>
      <w:r w:rsidR="00052358" w:rsidRPr="072705E5">
        <w:rPr>
          <w:rtl/>
        </w:rPr>
        <w:t xml:space="preserve">סדר וארגון </w:t>
      </w:r>
      <w:r w:rsidR="00052358" w:rsidRPr="072705E5">
        <w:rPr>
          <w:rFonts w:ascii="Symbol" w:eastAsia="Symbol" w:hAnsi="Symbol" w:cs="Symbol"/>
          <w:rtl/>
        </w:rPr>
        <w:t>·</w:t>
      </w:r>
      <w:r w:rsidR="00052358">
        <w:rPr>
          <w:rtl/>
        </w:rPr>
        <w:t xml:space="preserve"> </w:t>
      </w:r>
      <w:r w:rsidR="00052358" w:rsidRPr="072705E5">
        <w:rPr>
          <w:rtl/>
        </w:rPr>
        <w:t xml:space="preserve">יכולת הובלה </w:t>
      </w:r>
      <w:r w:rsidR="00052358" w:rsidRPr="072705E5">
        <w:rPr>
          <w:rFonts w:ascii="Symbol" w:eastAsia="Symbol" w:hAnsi="Symbol" w:cs="Symbol"/>
          <w:rtl/>
        </w:rPr>
        <w:t>·</w:t>
      </w:r>
      <w:r w:rsidR="00052358">
        <w:rPr>
          <w:rtl/>
        </w:rPr>
        <w:t xml:space="preserve"> </w:t>
      </w:r>
      <w:r w:rsidR="00052358" w:rsidRPr="072705E5">
        <w:rPr>
          <w:rtl/>
        </w:rPr>
        <w:t>עבודה בשעות בלתי שגרתיות</w:t>
      </w:r>
    </w:p>
    <w:p w14:paraId="24E82B4C" w14:textId="28355335" w:rsidR="004E417A" w:rsidRDefault="004E417A" w:rsidP="072705E5">
      <w:pPr>
        <w:tabs>
          <w:tab w:val="left" w:pos="8590"/>
        </w:tabs>
        <w:ind w:left="-625" w:hanging="198"/>
        <w:jc w:val="both"/>
        <w:rPr>
          <w:rFonts w:ascii="Arial" w:hAnsi="Arial"/>
          <w:sz w:val="24"/>
          <w:szCs w:val="24"/>
          <w:rtl/>
        </w:rPr>
      </w:pPr>
      <w:r w:rsidRPr="072705E5">
        <w:rPr>
          <w:rFonts w:ascii="Arial" w:hAnsi="Arial"/>
          <w:sz w:val="24"/>
          <w:szCs w:val="24"/>
        </w:rPr>
        <w:t xml:space="preserve">8. </w:t>
      </w:r>
      <w:r w:rsidRPr="072705E5">
        <w:rPr>
          <w:rFonts w:ascii="Arial" w:hAnsi="Arial"/>
          <w:b/>
          <w:bCs/>
          <w:sz w:val="24"/>
          <w:szCs w:val="24"/>
          <w:rtl/>
        </w:rPr>
        <w:t>פרטים נוספים</w:t>
      </w:r>
      <w:r w:rsidR="002D3947" w:rsidRPr="072705E5">
        <w:rPr>
          <w:rFonts w:ascii="Arial" w:hAnsi="Arial"/>
          <w:sz w:val="24"/>
          <w:szCs w:val="24"/>
          <w:rtl/>
        </w:rPr>
        <w:t xml:space="preserve"> </w:t>
      </w:r>
      <w:r w:rsidRPr="072705E5">
        <w:rPr>
          <w:rFonts w:ascii="Arial" w:hAnsi="Arial"/>
          <w:sz w:val="24"/>
          <w:szCs w:val="24"/>
          <w:rtl/>
        </w:rPr>
        <w:t>-</w:t>
      </w:r>
      <w:r w:rsidR="008416EC" w:rsidRPr="072705E5">
        <w:rPr>
          <w:rFonts w:ascii="Arial" w:hAnsi="Arial"/>
          <w:sz w:val="24"/>
          <w:szCs w:val="24"/>
          <w:rtl/>
        </w:rPr>
        <w:t xml:space="preserve">    </w:t>
      </w:r>
      <w:r w:rsidR="002D3947" w:rsidRPr="072705E5">
        <w:rPr>
          <w:rFonts w:ascii="Arial" w:hAnsi="Arial"/>
          <w:sz w:val="24"/>
          <w:szCs w:val="24"/>
          <w:rtl/>
        </w:rPr>
        <w:t xml:space="preserve">מוטי אדרי – מנהל מח' חינוך </w:t>
      </w:r>
      <w:r w:rsidR="0080037E" w:rsidRPr="072705E5">
        <w:rPr>
          <w:rFonts w:ascii="Arial" w:hAnsi="Arial"/>
          <w:sz w:val="24"/>
          <w:szCs w:val="24"/>
          <w:rtl/>
        </w:rPr>
        <w:t xml:space="preserve">089938910, </w:t>
      </w:r>
      <w:proofErr w:type="gramStart"/>
      <w:r w:rsidR="002D3947" w:rsidRPr="072705E5">
        <w:rPr>
          <w:rFonts w:ascii="Arial" w:hAnsi="Arial"/>
          <w:sz w:val="24"/>
          <w:szCs w:val="24"/>
          <w:rtl/>
        </w:rPr>
        <w:t>פלאפון  050</w:t>
      </w:r>
      <w:proofErr w:type="gramEnd"/>
      <w:r w:rsidR="002D3947" w:rsidRPr="072705E5">
        <w:rPr>
          <w:rFonts w:ascii="Arial" w:hAnsi="Arial"/>
          <w:sz w:val="24"/>
          <w:szCs w:val="24"/>
          <w:rtl/>
        </w:rPr>
        <w:t>-7357447</w:t>
      </w:r>
      <w:r w:rsidR="008416EC" w:rsidRPr="072705E5">
        <w:rPr>
          <w:rFonts w:ascii="Arial" w:hAnsi="Arial"/>
          <w:sz w:val="24"/>
          <w:szCs w:val="24"/>
        </w:rPr>
        <w:t xml:space="preserve"> </w:t>
      </w:r>
    </w:p>
    <w:p w14:paraId="18635D0F" w14:textId="5B1D9197" w:rsidR="69767B24" w:rsidRDefault="69767B24" w:rsidP="072705E5">
      <w:pPr>
        <w:tabs>
          <w:tab w:val="left" w:pos="8590"/>
        </w:tabs>
        <w:ind w:left="-823"/>
        <w:jc w:val="both"/>
        <w:rPr>
          <w:rFonts w:ascii="Arial" w:hAnsi="Arial"/>
          <w:b/>
          <w:bCs/>
          <w:sz w:val="24"/>
          <w:szCs w:val="24"/>
          <w:rtl/>
        </w:rPr>
      </w:pPr>
      <w:r w:rsidRPr="072705E5">
        <w:rPr>
          <w:rFonts w:ascii="Arial" w:hAnsi="Arial"/>
          <w:b/>
          <w:bCs/>
          <w:sz w:val="24"/>
          <w:szCs w:val="24"/>
        </w:rPr>
        <w:t>_____________________________________________________________________</w:t>
      </w:r>
      <w:r w:rsidR="62D0536C" w:rsidRPr="072705E5">
        <w:rPr>
          <w:rFonts w:ascii="Arial" w:hAnsi="Arial"/>
          <w:b/>
          <w:bCs/>
          <w:sz w:val="24"/>
          <w:szCs w:val="24"/>
          <w:rtl/>
        </w:rPr>
        <w:t>הגשת מ</w:t>
      </w:r>
      <w:r w:rsidR="53E9EF1D" w:rsidRPr="072705E5">
        <w:rPr>
          <w:rFonts w:ascii="Arial" w:hAnsi="Arial"/>
          <w:b/>
          <w:bCs/>
          <w:sz w:val="24"/>
          <w:szCs w:val="24"/>
          <w:rtl/>
        </w:rPr>
        <w:t>ו</w:t>
      </w:r>
      <w:r w:rsidR="62D0536C" w:rsidRPr="072705E5">
        <w:rPr>
          <w:rFonts w:ascii="Arial" w:hAnsi="Arial"/>
          <w:b/>
          <w:bCs/>
          <w:sz w:val="24"/>
          <w:szCs w:val="24"/>
          <w:rtl/>
        </w:rPr>
        <w:t>עמדות - מצ"ב קישור לטופס באתר המועצה. יש לצרף המסמכים הרלוו</w:t>
      </w:r>
      <w:r w:rsidR="6CF1567F" w:rsidRPr="072705E5">
        <w:rPr>
          <w:rFonts w:ascii="Arial" w:hAnsi="Arial"/>
          <w:b/>
          <w:bCs/>
          <w:sz w:val="24"/>
          <w:szCs w:val="24"/>
          <w:rtl/>
        </w:rPr>
        <w:t>נטיים</w:t>
      </w:r>
      <w:r w:rsidR="6CF1567F" w:rsidRPr="072705E5">
        <w:rPr>
          <w:rFonts w:ascii="Arial" w:hAnsi="Arial"/>
          <w:b/>
          <w:bCs/>
          <w:sz w:val="24"/>
          <w:szCs w:val="24"/>
        </w:rPr>
        <w:t>!</w:t>
      </w:r>
    </w:p>
    <w:p w14:paraId="73D21461" w14:textId="73731433" w:rsidR="52C2E04F" w:rsidRDefault="008A61BD" w:rsidP="072705E5">
      <w:pPr>
        <w:tabs>
          <w:tab w:val="left" w:pos="8590"/>
        </w:tabs>
        <w:ind w:left="-823"/>
        <w:jc w:val="both"/>
        <w:rPr>
          <w:b/>
          <w:bCs/>
        </w:rPr>
      </w:pPr>
      <w:hyperlink r:id="rId11">
        <w:r w:rsidR="52C2E04F" w:rsidRPr="072705E5">
          <w:rPr>
            <w:rStyle w:val="Hyperlink"/>
            <w:rFonts w:ascii="Arial" w:hAnsi="Arial"/>
            <w:b/>
            <w:bCs/>
            <w:sz w:val="24"/>
            <w:szCs w:val="24"/>
          </w:rPr>
          <w:t>https://www.sdotnegev.org.il/556/</w:t>
        </w:r>
      </w:hyperlink>
    </w:p>
    <w:p w14:paraId="0C1E6147" w14:textId="22C64B1F" w:rsidR="52C2E04F" w:rsidRDefault="52C2E04F" w:rsidP="072705E5">
      <w:pPr>
        <w:tabs>
          <w:tab w:val="left" w:pos="8590"/>
        </w:tabs>
        <w:ind w:left="-823"/>
        <w:jc w:val="both"/>
        <w:rPr>
          <w:rFonts w:ascii="Arial" w:hAnsi="Arial"/>
          <w:b/>
          <w:bCs/>
          <w:sz w:val="24"/>
          <w:szCs w:val="24"/>
          <w:rtl/>
        </w:rPr>
      </w:pPr>
      <w:r w:rsidRPr="072705E5">
        <w:rPr>
          <w:rFonts w:ascii="Arial" w:hAnsi="Arial"/>
          <w:b/>
          <w:bCs/>
          <w:sz w:val="24"/>
          <w:szCs w:val="24"/>
          <w:rtl/>
        </w:rPr>
        <w:t>שאלות יש לשלוח למייל</w:t>
      </w:r>
      <w:r w:rsidRPr="072705E5">
        <w:rPr>
          <w:rFonts w:ascii="Arial" w:hAnsi="Arial"/>
          <w:b/>
          <w:bCs/>
          <w:sz w:val="24"/>
          <w:szCs w:val="24"/>
        </w:rPr>
        <w:t xml:space="preserve"> </w:t>
      </w:r>
      <w:hyperlink r:id="rId12">
        <w:r w:rsidRPr="072705E5">
          <w:rPr>
            <w:rStyle w:val="Hyperlink"/>
            <w:rFonts w:ascii="Arial" w:hAnsi="Arial"/>
            <w:b/>
            <w:bCs/>
            <w:sz w:val="24"/>
            <w:szCs w:val="24"/>
          </w:rPr>
          <w:t>tenders@sdotnegev.org.il</w:t>
        </w:r>
      </w:hyperlink>
      <w:r w:rsidR="1CDB18A6" w:rsidRPr="072705E5">
        <w:rPr>
          <w:rFonts w:ascii="Arial" w:hAnsi="Arial"/>
          <w:b/>
          <w:bCs/>
          <w:sz w:val="24"/>
          <w:szCs w:val="24"/>
        </w:rPr>
        <w:t xml:space="preserve"> </w:t>
      </w:r>
      <w:r w:rsidR="1CDB18A6" w:rsidRPr="072705E5">
        <w:rPr>
          <w:rFonts w:ascii="Arial" w:hAnsi="Arial"/>
          <w:b/>
          <w:bCs/>
          <w:sz w:val="24"/>
          <w:szCs w:val="24"/>
          <w:rtl/>
        </w:rPr>
        <w:t xml:space="preserve">לא </w:t>
      </w:r>
      <w:r w:rsidR="7FA8A694" w:rsidRPr="072705E5">
        <w:rPr>
          <w:rFonts w:ascii="Arial" w:hAnsi="Arial"/>
          <w:b/>
          <w:bCs/>
          <w:sz w:val="24"/>
          <w:szCs w:val="24"/>
          <w:rtl/>
        </w:rPr>
        <w:t>מ</w:t>
      </w:r>
      <w:r w:rsidR="1CDB18A6" w:rsidRPr="072705E5">
        <w:rPr>
          <w:rFonts w:ascii="Arial" w:hAnsi="Arial"/>
          <w:b/>
          <w:bCs/>
          <w:sz w:val="24"/>
          <w:szCs w:val="24"/>
          <w:rtl/>
        </w:rPr>
        <w:t>אוחר מיום שלישי כז' אייר 04/06/2024 בשעה 15:00</w:t>
      </w:r>
      <w:r w:rsidR="1CDB18A6" w:rsidRPr="072705E5">
        <w:rPr>
          <w:rFonts w:ascii="Arial" w:hAnsi="Arial"/>
          <w:b/>
          <w:bCs/>
          <w:sz w:val="24"/>
          <w:szCs w:val="24"/>
        </w:rPr>
        <w:t>.</w:t>
      </w:r>
    </w:p>
    <w:p w14:paraId="33B5EE20" w14:textId="33D9FAAE" w:rsidR="1CDB18A6" w:rsidRPr="008A61BD" w:rsidRDefault="008A61BD" w:rsidP="072705E5">
      <w:pPr>
        <w:tabs>
          <w:tab w:val="left" w:pos="8590"/>
        </w:tabs>
        <w:ind w:left="-823"/>
        <w:jc w:val="both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>(</w:t>
      </w:r>
      <w:r w:rsidR="1CDB18A6" w:rsidRPr="072705E5">
        <w:rPr>
          <w:rFonts w:ascii="Arial" w:hAnsi="Arial"/>
          <w:b/>
          <w:bCs/>
          <w:sz w:val="24"/>
          <w:szCs w:val="24"/>
          <w:rtl/>
        </w:rPr>
        <w:t>פניה שתגיע ללא תעודות</w:t>
      </w:r>
      <w:r w:rsidR="20EBE9FC" w:rsidRPr="072705E5">
        <w:rPr>
          <w:rFonts w:ascii="Arial" w:hAnsi="Arial"/>
          <w:b/>
          <w:bCs/>
          <w:sz w:val="24"/>
          <w:szCs w:val="24"/>
          <w:rtl/>
        </w:rPr>
        <w:t xml:space="preserve"> לא תטופל.</w:t>
      </w:r>
      <w:r>
        <w:rPr>
          <w:rFonts w:ascii="Arial" w:hAnsi="Arial" w:hint="cs"/>
          <w:b/>
          <w:bCs/>
          <w:sz w:val="24"/>
          <w:szCs w:val="24"/>
          <w:rtl/>
        </w:rPr>
        <w:t>)</w:t>
      </w:r>
    </w:p>
    <w:p w14:paraId="7A1AF608" w14:textId="77777777" w:rsidR="004679D2" w:rsidRPr="00DA3DBD" w:rsidRDefault="004679D2" w:rsidP="00573FC4">
      <w:pPr>
        <w:tabs>
          <w:tab w:val="left" w:pos="8590"/>
        </w:tabs>
        <w:ind w:left="1502" w:hanging="2325"/>
        <w:jc w:val="both"/>
        <w:rPr>
          <w:rFonts w:ascii="Arial" w:hAnsi="Arial"/>
          <w:sz w:val="24"/>
          <w:szCs w:val="24"/>
          <w:rtl/>
        </w:rPr>
      </w:pPr>
    </w:p>
    <w:p w14:paraId="775D965A" w14:textId="77777777" w:rsidR="007A1D76" w:rsidRPr="00DA3DBD" w:rsidRDefault="007A1D76" w:rsidP="00753CF7">
      <w:pPr>
        <w:tabs>
          <w:tab w:val="left" w:pos="8590"/>
        </w:tabs>
        <w:ind w:left="2210" w:hanging="2892"/>
        <w:jc w:val="both"/>
        <w:rPr>
          <w:rFonts w:ascii="Arial" w:hAnsi="Arial"/>
          <w:sz w:val="24"/>
          <w:szCs w:val="24"/>
        </w:rPr>
      </w:pPr>
    </w:p>
    <w:p w14:paraId="5C5DE7DD" w14:textId="77777777" w:rsidR="007A1D76" w:rsidRPr="00DA3DBD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1994FC27" w14:textId="77777777" w:rsidR="007A1D76" w:rsidRPr="00DA3DBD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039A291B" w14:textId="77777777" w:rsidR="007A1D76" w:rsidRDefault="007A1D76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56B08C09" w14:textId="77777777" w:rsidR="006D49E2" w:rsidRDefault="006D49E2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1C82BD20" w14:textId="77777777" w:rsidR="008A61BD" w:rsidRDefault="008A61BD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740AE3E6" w14:textId="77777777" w:rsidR="008A61BD" w:rsidRDefault="008A61BD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4C27A87B" w14:textId="5E9E2554" w:rsidR="00753CF7" w:rsidRPr="00DA3DBD" w:rsidRDefault="00753CF7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  <w:r w:rsidRPr="00DA3DBD">
        <w:rPr>
          <w:rFonts w:ascii="Arial" w:hAnsi="Arial"/>
          <w:b/>
          <w:bCs/>
          <w:i/>
          <w:sz w:val="24"/>
          <w:szCs w:val="24"/>
          <w:rtl/>
        </w:rPr>
        <w:t>הערות :</w:t>
      </w:r>
    </w:p>
    <w:p w14:paraId="28774EF3" w14:textId="77777777" w:rsidR="00753CF7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DA3DBD">
        <w:rPr>
          <w:rFonts w:ascii="Arial" w:hAnsi="Arial"/>
          <w:i/>
          <w:sz w:val="24"/>
          <w:szCs w:val="24"/>
          <w:rtl/>
        </w:rPr>
        <w:t xml:space="preserve">1 .בהתאם לתקנות העיריות </w:t>
      </w:r>
      <w:r w:rsidR="00DA3DBD">
        <w:rPr>
          <w:rFonts w:ascii="Arial" w:hAnsi="Arial" w:hint="cs"/>
          <w:i/>
          <w:sz w:val="24"/>
          <w:szCs w:val="24"/>
          <w:rtl/>
        </w:rPr>
        <w:t>(</w:t>
      </w:r>
      <w:r w:rsidRPr="00DA3DBD">
        <w:rPr>
          <w:rFonts w:ascii="Arial" w:hAnsi="Arial"/>
          <w:i/>
          <w:sz w:val="24"/>
          <w:szCs w:val="24"/>
          <w:rtl/>
        </w:rPr>
        <w:t>מכרזים לקבלת עובדים</w:t>
      </w:r>
      <w:r w:rsidR="00DA3DBD">
        <w:rPr>
          <w:rFonts w:ascii="Arial" w:hAnsi="Arial" w:hint="cs"/>
          <w:i/>
          <w:sz w:val="24"/>
          <w:szCs w:val="24"/>
          <w:rtl/>
        </w:rPr>
        <w:t>)</w:t>
      </w:r>
      <w:r w:rsidRPr="00DA3DBD">
        <w:rPr>
          <w:rFonts w:ascii="Arial" w:hAnsi="Arial"/>
          <w:i/>
          <w:sz w:val="24"/>
          <w:szCs w:val="24"/>
          <w:rtl/>
        </w:rPr>
        <w:t xml:space="preserve"> התשפ"א 2021- תינתן עדיפות למועמד המשתייך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לאוכלוסייה הזכאית לייצוג הולם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(</w:t>
      </w:r>
      <w:r w:rsidRPr="00DA3DBD">
        <w:rPr>
          <w:rFonts w:ascii="Arial" w:hAnsi="Arial"/>
          <w:i/>
          <w:sz w:val="24"/>
          <w:szCs w:val="24"/>
          <w:rtl/>
        </w:rPr>
        <w:t>חרדים ,עולים חדשים ,בעלי מוגבלויות ,עולים מאתיופיה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) </w:t>
      </w:r>
      <w:r w:rsidRPr="00DA3DBD">
        <w:rPr>
          <w:rFonts w:ascii="Arial" w:hAnsi="Arial"/>
          <w:i/>
          <w:sz w:val="24"/>
          <w:szCs w:val="24"/>
          <w:rtl/>
        </w:rPr>
        <w:t>אם המועמד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הוא בעל כישורים דומים לכישוריהם של מועמדים אחרים .</w:t>
      </w:r>
    </w:p>
    <w:p w14:paraId="041C9912" w14:textId="77777777"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58290461" w14:textId="77777777" w:rsidR="00753CF7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DA3DBD">
        <w:rPr>
          <w:rFonts w:ascii="Arial" w:hAnsi="Arial"/>
          <w:i/>
          <w:sz w:val="24"/>
          <w:szCs w:val="24"/>
          <w:rtl/>
        </w:rPr>
        <w:t>2 .בכל מקום בו מפורט תיאור תפקידים בלשון זכר ,הכוונה גם ללשון נקבה .הזדמנות שווה ניתנת לאישה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Pr="00DA3DBD">
        <w:rPr>
          <w:rFonts w:ascii="Arial" w:hAnsi="Arial"/>
          <w:i/>
          <w:sz w:val="24"/>
          <w:szCs w:val="24"/>
          <w:rtl/>
        </w:rPr>
        <w:t>ולגבר ,בעלי כישורים מתאימים להתמודדות על אותה משרה.</w:t>
      </w:r>
    </w:p>
    <w:p w14:paraId="3899E9F6" w14:textId="77777777" w:rsidR="00F37546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03B14B5A" w14:textId="77777777" w:rsidR="00D354F5" w:rsidRDefault="00F37546" w:rsidP="00CB70E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 xml:space="preserve">3. </w:t>
      </w:r>
      <w:r w:rsidRPr="00F37546">
        <w:rPr>
          <w:rFonts w:ascii="Arial" w:hAnsi="Arial"/>
          <w:i/>
          <w:sz w:val="24"/>
          <w:szCs w:val="24"/>
          <w:rtl/>
        </w:rPr>
        <w:t>זכותו של מועמד עם מוגבלות לקבל התאמות הנדרשות לו מחמת מוגבלותו בהליכי הקבלה לעבודה.</w:t>
      </w:r>
    </w:p>
    <w:p w14:paraId="43A46C06" w14:textId="77777777" w:rsidR="00D354F5" w:rsidRDefault="00D354F5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15D10217" w14:textId="77777777" w:rsidR="00D354F5" w:rsidRPr="00F37546" w:rsidRDefault="00D354F5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0E49F304" w14:textId="77777777" w:rsidR="00753CF7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 xml:space="preserve">4. </w:t>
      </w:r>
      <w:r w:rsidR="00753CF7" w:rsidRPr="00DA3DBD">
        <w:rPr>
          <w:rFonts w:ascii="Arial" w:hAnsi="Arial"/>
          <w:i/>
          <w:sz w:val="24"/>
          <w:szCs w:val="24"/>
          <w:rtl/>
        </w:rPr>
        <w:t>מועמד /ת שימצא /שתימצא מתאים /מה למלא המשרה המוכרזת ,אפשר שיידרש /שתידרש לעבור מבחן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התאמה.</w:t>
      </w:r>
    </w:p>
    <w:p w14:paraId="45FC9EF1" w14:textId="77777777" w:rsidR="004679D2" w:rsidRDefault="004679D2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076A7020" w14:textId="77777777" w:rsidR="00753CF7" w:rsidRDefault="00F37546" w:rsidP="00E24B2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5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מינוי המועמד/ת יהיה בכפוף להיעדר ניגוד עניינים בין מילוי התפקיד ע"י המועמד /ת לבין ענייניו /ענייניה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האחרים ובכפוף לסייגים להעסקת קרובי משפחה ;בהתאם להוראות הדין ,הנחיות וחוזרי מנכ"ל של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משרד הפנים .</w:t>
      </w:r>
    </w:p>
    <w:p w14:paraId="195C36AC" w14:textId="77777777"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01AA1D0F" w14:textId="77777777" w:rsidR="00753CF7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6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מודגש בזאת כי המועצה שומרת על זכותה לבצע מיון מוקדם לצורך בחינת עמידה בתנאי הסף.</w:t>
      </w:r>
    </w:p>
    <w:p w14:paraId="7629813E" w14:textId="77777777" w:rsidR="00DA3DBD" w:rsidRPr="00DA3DBD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31501B97" w14:textId="77777777" w:rsidR="00753CF7" w:rsidRPr="00DA3DBD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>
        <w:rPr>
          <w:rFonts w:ascii="Arial" w:hAnsi="Arial" w:hint="cs"/>
          <w:i/>
          <w:sz w:val="24"/>
          <w:szCs w:val="24"/>
          <w:rtl/>
        </w:rPr>
        <w:t>7</w:t>
      </w:r>
      <w:r w:rsidR="00753CF7" w:rsidRPr="00DA3DBD">
        <w:rPr>
          <w:rFonts w:ascii="Arial" w:hAnsi="Arial"/>
          <w:i/>
          <w:sz w:val="24"/>
          <w:szCs w:val="24"/>
          <w:rtl/>
        </w:rPr>
        <w:t>.</w:t>
      </w:r>
      <w:r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שכר משוער למשרה</w:t>
      </w:r>
      <w:r w:rsidR="00DA3DBD">
        <w:rPr>
          <w:rFonts w:ascii="Arial" w:hAnsi="Arial" w:hint="cs"/>
          <w:i/>
          <w:sz w:val="24"/>
          <w:szCs w:val="24"/>
          <w:rtl/>
        </w:rPr>
        <w:t xml:space="preserve"> (</w:t>
      </w:r>
      <w:r w:rsidR="00753CF7" w:rsidRPr="00DA3DBD">
        <w:rPr>
          <w:rFonts w:ascii="Arial" w:hAnsi="Arial"/>
          <w:i/>
          <w:sz w:val="24"/>
          <w:szCs w:val="24"/>
          <w:rtl/>
        </w:rPr>
        <w:t>ברוטו</w:t>
      </w:r>
      <w:r w:rsidR="00DA3DBD">
        <w:rPr>
          <w:rFonts w:ascii="Arial" w:hAnsi="Arial" w:hint="cs"/>
          <w:i/>
          <w:sz w:val="24"/>
          <w:szCs w:val="24"/>
          <w:rtl/>
        </w:rPr>
        <w:t>)</w:t>
      </w:r>
      <w:r w:rsidR="00E24B26">
        <w:rPr>
          <w:rFonts w:ascii="Arial" w:hAnsi="Arial" w:hint="cs"/>
          <w:i/>
          <w:sz w:val="24"/>
          <w:szCs w:val="24"/>
          <w:rtl/>
        </w:rPr>
        <w:t xml:space="preserve"> </w:t>
      </w:r>
      <w:r w:rsidR="00753CF7" w:rsidRPr="00DA3DBD">
        <w:rPr>
          <w:rFonts w:ascii="Arial" w:hAnsi="Arial"/>
          <w:i/>
          <w:sz w:val="24"/>
          <w:szCs w:val="24"/>
          <w:rtl/>
        </w:rPr>
        <w:t>לפי סימולציה שתוצג במעמד המכרז.</w:t>
      </w:r>
    </w:p>
    <w:p w14:paraId="693F3CCE" w14:textId="77777777" w:rsidR="00DA3DBD" w:rsidRDefault="004E417A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  <w:r w:rsidR="00F6346B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                                                                                                 </w:t>
      </w:r>
      <w:r w:rsidR="000B102D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</w:t>
      </w:r>
      <w:r w:rsidR="00F6346B"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</w:p>
    <w:p w14:paraId="3A0C9995" w14:textId="77777777" w:rsidR="004E417A" w:rsidRDefault="004E417A" w:rsidP="00DA3DBD">
      <w:pPr>
        <w:tabs>
          <w:tab w:val="left" w:pos="8590"/>
        </w:tabs>
        <w:spacing w:after="0"/>
        <w:ind w:left="7200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>בכבוד רב</w:t>
      </w:r>
    </w:p>
    <w:p w14:paraId="106CAE71" w14:textId="77777777" w:rsidR="004E417A" w:rsidRPr="00DA3DBD" w:rsidRDefault="004E417A" w:rsidP="00E24B26">
      <w:pPr>
        <w:spacing w:after="0"/>
        <w:ind w:left="2160" w:right="142" w:firstLine="720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                </w:t>
      </w:r>
      <w:r w:rsidR="00E24B26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>
        <w:rPr>
          <w:rFonts w:ascii="Arial" w:hAnsi="Arial" w:hint="cs"/>
          <w:i/>
          <w:sz w:val="24"/>
          <w:szCs w:val="24"/>
          <w:rtl/>
          <w:lang w:eastAsia="he-IL"/>
        </w:rPr>
        <w:t xml:space="preserve">    </w:t>
      </w:r>
      <w:r w:rsidRPr="00DA3DBD">
        <w:rPr>
          <w:rFonts w:ascii="Arial" w:hAnsi="Arial"/>
          <w:i/>
          <w:sz w:val="24"/>
          <w:szCs w:val="24"/>
          <w:rtl/>
          <w:lang w:eastAsia="he-IL"/>
        </w:rPr>
        <w:t>נורית כהן-חדאד</w:t>
      </w:r>
    </w:p>
    <w:p w14:paraId="346CD934" w14:textId="77777777" w:rsidR="00DA3DBD" w:rsidRDefault="00DA3DBD" w:rsidP="00E24B26">
      <w:pPr>
        <w:spacing w:after="0"/>
        <w:ind w:left="-1050" w:right="142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>מזכירת  המועצה</w:t>
      </w:r>
    </w:p>
    <w:p w14:paraId="4ED5638D" w14:textId="77777777" w:rsidR="00DA3DBD" w:rsidRDefault="00DA3DBD" w:rsidP="00DA3DBD">
      <w:pPr>
        <w:spacing w:after="0"/>
        <w:ind w:left="-1050" w:right="426"/>
        <w:rPr>
          <w:rFonts w:ascii="Arial" w:hAnsi="Arial"/>
          <w:i/>
          <w:sz w:val="24"/>
          <w:szCs w:val="24"/>
          <w:rtl/>
          <w:lang w:eastAsia="he-IL"/>
        </w:rPr>
      </w:pPr>
    </w:p>
    <w:p w14:paraId="6B58F2E2" w14:textId="77777777" w:rsidR="004E417A" w:rsidRPr="00DA3DBD" w:rsidRDefault="004E417A" w:rsidP="00DA3DBD">
      <w:pPr>
        <w:spacing w:after="0"/>
        <w:ind w:left="-1050" w:right="426"/>
        <w:rPr>
          <w:rFonts w:ascii="Arial" w:hAnsi="Arial"/>
          <w:i/>
          <w:sz w:val="24"/>
          <w:szCs w:val="24"/>
          <w:lang w:eastAsia="he-IL"/>
        </w:rPr>
      </w:pPr>
      <w:r w:rsidRPr="00DA3DBD">
        <w:rPr>
          <w:rFonts w:ascii="Arial" w:hAnsi="Arial"/>
          <w:i/>
          <w:sz w:val="24"/>
          <w:szCs w:val="24"/>
          <w:rtl/>
          <w:lang w:eastAsia="he-IL"/>
        </w:rPr>
        <w:t xml:space="preserve">העתק: מר תמיר עידאן – ראש המועצה                                                              </w:t>
      </w:r>
    </w:p>
    <w:p w14:paraId="4E6AC010" w14:textId="77777777" w:rsidR="004E417A" w:rsidRPr="00DA3DBD" w:rsidRDefault="004E417A" w:rsidP="00753CF7">
      <w:pPr>
        <w:rPr>
          <w:rFonts w:ascii="Arial" w:hAnsi="Arial"/>
          <w:sz w:val="24"/>
          <w:szCs w:val="24"/>
          <w:rtl/>
        </w:rPr>
      </w:pPr>
    </w:p>
    <w:sectPr w:rsidR="004E417A" w:rsidRPr="00DA3DBD" w:rsidSect="00742558">
      <w:headerReference w:type="default" r:id="rId13"/>
      <w:footerReference w:type="default" r:id="rId14"/>
      <w:pgSz w:w="11906" w:h="16838" w:code="9"/>
      <w:pgMar w:top="801" w:right="17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77CA4" w14:textId="77777777" w:rsidR="007015CE" w:rsidRDefault="007015CE" w:rsidP="006E14CC">
      <w:pPr>
        <w:spacing w:after="0" w:line="240" w:lineRule="auto"/>
      </w:pPr>
      <w:r>
        <w:separator/>
      </w:r>
    </w:p>
  </w:endnote>
  <w:endnote w:type="continuationSeparator" w:id="0">
    <w:p w14:paraId="5EAD0AA1" w14:textId="77777777" w:rsidR="007015CE" w:rsidRDefault="007015CE" w:rsidP="006E14CC">
      <w:pPr>
        <w:spacing w:after="0" w:line="240" w:lineRule="auto"/>
      </w:pPr>
      <w:r>
        <w:continuationSeparator/>
      </w:r>
    </w:p>
  </w:endnote>
  <w:endnote w:type="continuationNotice" w:id="1">
    <w:p w14:paraId="63558B39" w14:textId="77777777" w:rsidR="004E4779" w:rsidRDefault="004E47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FDF83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8FDFE" w14:textId="77777777" w:rsidR="007015CE" w:rsidRDefault="007015CE" w:rsidP="006E14CC">
      <w:pPr>
        <w:spacing w:after="0" w:line="240" w:lineRule="auto"/>
      </w:pPr>
      <w:r>
        <w:separator/>
      </w:r>
    </w:p>
  </w:footnote>
  <w:footnote w:type="continuationSeparator" w:id="0">
    <w:p w14:paraId="3501A9C8" w14:textId="77777777" w:rsidR="007015CE" w:rsidRDefault="007015CE" w:rsidP="006E14CC">
      <w:pPr>
        <w:spacing w:after="0" w:line="240" w:lineRule="auto"/>
      </w:pPr>
      <w:r>
        <w:continuationSeparator/>
      </w:r>
    </w:p>
  </w:footnote>
  <w:footnote w:type="continuationNotice" w:id="1">
    <w:p w14:paraId="05174512" w14:textId="77777777" w:rsidR="004E4779" w:rsidRDefault="004E47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91A66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26AAF00B" wp14:editId="06C7A6EC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329238232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3" w15:restartNumberingAfterBreak="0">
    <w:nsid w:val="45047479"/>
    <w:multiLevelType w:val="hybridMultilevel"/>
    <w:tmpl w:val="12745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5" w15:restartNumberingAfterBreak="0">
    <w:nsid w:val="659C5414"/>
    <w:multiLevelType w:val="hybridMultilevel"/>
    <w:tmpl w:val="BC687446"/>
    <w:lvl w:ilvl="0" w:tplc="BA865F92">
      <w:start w:val="3"/>
      <w:numFmt w:val="hebrew1"/>
      <w:lvlText w:val="%1.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num w:numId="1" w16cid:durableId="109784340">
    <w:abstractNumId w:val="1"/>
  </w:num>
  <w:num w:numId="2" w16cid:durableId="1335373172">
    <w:abstractNumId w:val="2"/>
  </w:num>
  <w:num w:numId="3" w16cid:durableId="1328939971">
    <w:abstractNumId w:val="0"/>
  </w:num>
  <w:num w:numId="4" w16cid:durableId="943685224">
    <w:abstractNumId w:val="4"/>
  </w:num>
  <w:num w:numId="5" w16cid:durableId="1284337555">
    <w:abstractNumId w:val="3"/>
  </w:num>
  <w:num w:numId="6" w16cid:durableId="18178673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00074"/>
    <w:rsid w:val="00013D19"/>
    <w:rsid w:val="00022C7A"/>
    <w:rsid w:val="000423E3"/>
    <w:rsid w:val="00052358"/>
    <w:rsid w:val="000554AD"/>
    <w:rsid w:val="0007153E"/>
    <w:rsid w:val="00073B86"/>
    <w:rsid w:val="00081506"/>
    <w:rsid w:val="000A4522"/>
    <w:rsid w:val="000B102D"/>
    <w:rsid w:val="000B2659"/>
    <w:rsid w:val="000C034A"/>
    <w:rsid w:val="000C69A7"/>
    <w:rsid w:val="000D6CA6"/>
    <w:rsid w:val="000F61C3"/>
    <w:rsid w:val="000F62A1"/>
    <w:rsid w:val="00113C90"/>
    <w:rsid w:val="00115CB7"/>
    <w:rsid w:val="0013765C"/>
    <w:rsid w:val="001571C9"/>
    <w:rsid w:val="00172329"/>
    <w:rsid w:val="001811D6"/>
    <w:rsid w:val="001B0841"/>
    <w:rsid w:val="001B2706"/>
    <w:rsid w:val="001D6564"/>
    <w:rsid w:val="001F514F"/>
    <w:rsid w:val="00216C5C"/>
    <w:rsid w:val="00242134"/>
    <w:rsid w:val="00274503"/>
    <w:rsid w:val="00283C31"/>
    <w:rsid w:val="002D3947"/>
    <w:rsid w:val="002E21FA"/>
    <w:rsid w:val="003047FA"/>
    <w:rsid w:val="00314946"/>
    <w:rsid w:val="00370726"/>
    <w:rsid w:val="00395D49"/>
    <w:rsid w:val="003C6E06"/>
    <w:rsid w:val="00406572"/>
    <w:rsid w:val="0040675F"/>
    <w:rsid w:val="00423244"/>
    <w:rsid w:val="00423C66"/>
    <w:rsid w:val="00443B0C"/>
    <w:rsid w:val="004679D2"/>
    <w:rsid w:val="0047156C"/>
    <w:rsid w:val="004913A1"/>
    <w:rsid w:val="004C23B4"/>
    <w:rsid w:val="004E417A"/>
    <w:rsid w:val="004E4779"/>
    <w:rsid w:val="00500200"/>
    <w:rsid w:val="00502C41"/>
    <w:rsid w:val="005534D1"/>
    <w:rsid w:val="005600C1"/>
    <w:rsid w:val="00573FC4"/>
    <w:rsid w:val="0057492F"/>
    <w:rsid w:val="005B1012"/>
    <w:rsid w:val="005B7E93"/>
    <w:rsid w:val="005C2DB8"/>
    <w:rsid w:val="005D07C2"/>
    <w:rsid w:val="005D2CCB"/>
    <w:rsid w:val="005E46DA"/>
    <w:rsid w:val="005E7B3E"/>
    <w:rsid w:val="00600151"/>
    <w:rsid w:val="00632D50"/>
    <w:rsid w:val="006421D8"/>
    <w:rsid w:val="00651D55"/>
    <w:rsid w:val="00653ACD"/>
    <w:rsid w:val="006737C5"/>
    <w:rsid w:val="00677EE3"/>
    <w:rsid w:val="00687CFE"/>
    <w:rsid w:val="006C1D71"/>
    <w:rsid w:val="006C5A0F"/>
    <w:rsid w:val="006D49E2"/>
    <w:rsid w:val="006D5A0B"/>
    <w:rsid w:val="006E14CC"/>
    <w:rsid w:val="006E1B05"/>
    <w:rsid w:val="006E4829"/>
    <w:rsid w:val="007015CE"/>
    <w:rsid w:val="00704267"/>
    <w:rsid w:val="00742558"/>
    <w:rsid w:val="007435A5"/>
    <w:rsid w:val="007438A6"/>
    <w:rsid w:val="00753CF7"/>
    <w:rsid w:val="00774E3C"/>
    <w:rsid w:val="00791172"/>
    <w:rsid w:val="007A1D76"/>
    <w:rsid w:val="007B5AF1"/>
    <w:rsid w:val="007C7B5F"/>
    <w:rsid w:val="007D17B4"/>
    <w:rsid w:val="007D79BB"/>
    <w:rsid w:val="007E23A4"/>
    <w:rsid w:val="0080037E"/>
    <w:rsid w:val="0082728F"/>
    <w:rsid w:val="008416EC"/>
    <w:rsid w:val="008544C0"/>
    <w:rsid w:val="00895455"/>
    <w:rsid w:val="008A61BD"/>
    <w:rsid w:val="008A6B9E"/>
    <w:rsid w:val="008B5D84"/>
    <w:rsid w:val="008C154B"/>
    <w:rsid w:val="008C2172"/>
    <w:rsid w:val="00954602"/>
    <w:rsid w:val="009621DC"/>
    <w:rsid w:val="0097392C"/>
    <w:rsid w:val="009A420C"/>
    <w:rsid w:val="009C0E57"/>
    <w:rsid w:val="009C5BBE"/>
    <w:rsid w:val="009D3160"/>
    <w:rsid w:val="009E2E0C"/>
    <w:rsid w:val="009E6FA0"/>
    <w:rsid w:val="00A0308F"/>
    <w:rsid w:val="00A17DB4"/>
    <w:rsid w:val="00A375B2"/>
    <w:rsid w:val="00A54893"/>
    <w:rsid w:val="00A614E1"/>
    <w:rsid w:val="00A72D3E"/>
    <w:rsid w:val="00A84E84"/>
    <w:rsid w:val="00A85AED"/>
    <w:rsid w:val="00A862DB"/>
    <w:rsid w:val="00AB0F8E"/>
    <w:rsid w:val="00AB3431"/>
    <w:rsid w:val="00AC1FD7"/>
    <w:rsid w:val="00AC3B75"/>
    <w:rsid w:val="00AC445C"/>
    <w:rsid w:val="00AD0ECD"/>
    <w:rsid w:val="00B0257B"/>
    <w:rsid w:val="00B063E4"/>
    <w:rsid w:val="00B5174C"/>
    <w:rsid w:val="00B71E46"/>
    <w:rsid w:val="00B74456"/>
    <w:rsid w:val="00BF6B62"/>
    <w:rsid w:val="00C044B5"/>
    <w:rsid w:val="00C10710"/>
    <w:rsid w:val="00C12830"/>
    <w:rsid w:val="00C15EEE"/>
    <w:rsid w:val="00C1671C"/>
    <w:rsid w:val="00C603E4"/>
    <w:rsid w:val="00CB6498"/>
    <w:rsid w:val="00CB70E6"/>
    <w:rsid w:val="00CC013A"/>
    <w:rsid w:val="00CD06E9"/>
    <w:rsid w:val="00CF09BB"/>
    <w:rsid w:val="00D15ED5"/>
    <w:rsid w:val="00D17140"/>
    <w:rsid w:val="00D354F5"/>
    <w:rsid w:val="00D40365"/>
    <w:rsid w:val="00D755BA"/>
    <w:rsid w:val="00DA3DBD"/>
    <w:rsid w:val="00DB557E"/>
    <w:rsid w:val="00DE1793"/>
    <w:rsid w:val="00DE7B68"/>
    <w:rsid w:val="00DF6C8E"/>
    <w:rsid w:val="00E24B26"/>
    <w:rsid w:val="00E53961"/>
    <w:rsid w:val="00E64A7C"/>
    <w:rsid w:val="00E7759C"/>
    <w:rsid w:val="00E83646"/>
    <w:rsid w:val="00E90F21"/>
    <w:rsid w:val="00EA32ED"/>
    <w:rsid w:val="00EC4AC6"/>
    <w:rsid w:val="00ED4A5D"/>
    <w:rsid w:val="00EE5504"/>
    <w:rsid w:val="00EF38E6"/>
    <w:rsid w:val="00F30222"/>
    <w:rsid w:val="00F37546"/>
    <w:rsid w:val="00F507A1"/>
    <w:rsid w:val="00F6346B"/>
    <w:rsid w:val="00F64A83"/>
    <w:rsid w:val="00F8447B"/>
    <w:rsid w:val="00FA5AEA"/>
    <w:rsid w:val="00FD5424"/>
    <w:rsid w:val="072705E5"/>
    <w:rsid w:val="11E749B1"/>
    <w:rsid w:val="1CDB18A6"/>
    <w:rsid w:val="20EBE9FC"/>
    <w:rsid w:val="3738CDB2"/>
    <w:rsid w:val="481E3E75"/>
    <w:rsid w:val="49048CC3"/>
    <w:rsid w:val="4C63928F"/>
    <w:rsid w:val="52C2E04F"/>
    <w:rsid w:val="53E9EF1D"/>
    <w:rsid w:val="62D0536C"/>
    <w:rsid w:val="69767B24"/>
    <w:rsid w:val="6CF1567F"/>
    <w:rsid w:val="7FA8A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639D7CF"/>
  <w15:docId w15:val="{42EB08C8-2F0B-4C35-805A-3583AB35C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6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enders@sdotnegev.org.i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dotnegev.org.il/556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747150-93e6-43b4-b9ff-cde98164b663">
      <UserInfo>
        <DisplayName>מוטי אדרי</DisplayName>
        <AccountId>30</AccountId>
        <AccountType/>
      </UserInfo>
      <UserInfo>
        <DisplayName>רחל כהן</DisplayName>
        <AccountId>22</AccountId>
        <AccountType/>
      </UserInfo>
    </SharedWithUsers>
    <lcf76f155ced4ddcb4097134ff3c332f xmlns="efa7ad61-7727-4ab7-b6d8-34b4b4c58a79">
      <Terms xmlns="http://schemas.microsoft.com/office/infopath/2007/PartnerControls"/>
    </lcf76f155ced4ddcb4097134ff3c332f>
    <TaxCatchAll xmlns="92747150-93e6-43b4-b9ff-cde98164b66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604BC774BFDB54E85D8A9CF8656C356" ma:contentTypeVersion="16" ma:contentTypeDescription="צור מסמך חדש." ma:contentTypeScope="" ma:versionID="69838677e45e50a3343bd5ac2f3bcc15">
  <xsd:schema xmlns:xsd="http://www.w3.org/2001/XMLSchema" xmlns:xs="http://www.w3.org/2001/XMLSchema" xmlns:p="http://schemas.microsoft.com/office/2006/metadata/properties" xmlns:ns2="efa7ad61-7727-4ab7-b6d8-34b4b4c58a79" xmlns:ns3="92747150-93e6-43b4-b9ff-cde98164b663" targetNamespace="http://schemas.microsoft.com/office/2006/metadata/properties" ma:root="true" ma:fieldsID="89ece2883d80a543032ec2c96ca7b972" ns2:_="" ns3:_="">
    <xsd:import namespace="efa7ad61-7727-4ab7-b6d8-34b4b4c58a79"/>
    <xsd:import namespace="92747150-93e6-43b4-b9ff-cde98164b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7ad61-7727-4ab7-b6d8-34b4b4c58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תגיות תמונה" ma:readOnly="false" ma:fieldId="{5cf76f15-5ced-4ddc-b409-7134ff3c332f}" ma:taxonomyMulti="true" ma:sspId="df711958-445f-4d4f-8dc2-361d18137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47150-93e6-43b4-b9ff-cde98164b66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ff7f2d-b786-4599-8ade-4bf8f0548bb2}" ma:internalName="TaxCatchAll" ma:showField="CatchAllData" ma:web="92747150-93e6-43b4-b9ff-cde98164b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1AEFD6-67B2-45E0-B850-D5A93348CDAF}">
  <ds:schemaRefs>
    <ds:schemaRef ds:uri="http://schemas.microsoft.com/office/2006/metadata/properties"/>
    <ds:schemaRef ds:uri="http://schemas.microsoft.com/office/infopath/2007/PartnerControls"/>
    <ds:schemaRef ds:uri="92747150-93e6-43b4-b9ff-cde98164b663"/>
    <ds:schemaRef ds:uri="efa7ad61-7727-4ab7-b6d8-34b4b4c58a79"/>
  </ds:schemaRefs>
</ds:datastoreItem>
</file>

<file path=customXml/itemProps2.xml><?xml version="1.0" encoding="utf-8"?>
<ds:datastoreItem xmlns:ds="http://schemas.openxmlformats.org/officeDocument/2006/customXml" ds:itemID="{26A85AA2-9C74-404E-BA27-67179BB471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E14546-1137-434B-AC82-D31723DE0E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3BEB11-6166-482C-AE52-F6839C6DD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7ad61-7727-4ab7-b6d8-34b4b4c58a79"/>
    <ds:schemaRef ds:uri="92747150-93e6-43b4-b9ff-cde98164b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5</TotalTime>
  <Pages>3</Pages>
  <Words>663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nurit</dc:creator>
  <cp:keywords/>
  <cp:lastModifiedBy>רחל כהן</cp:lastModifiedBy>
  <cp:revision>2</cp:revision>
  <cp:lastPrinted>2024-02-06T08:15:00Z</cp:lastPrinted>
  <dcterms:created xsi:type="dcterms:W3CDTF">2024-05-19T07:31:00Z</dcterms:created>
  <dcterms:modified xsi:type="dcterms:W3CDTF">2024-05-19T07:31:00Z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0x0101005604BC774BFDB54E85D8A9CF8656C356</vt:lpwstr>
  </property>
  <property fmtid="{D5CDD505-2E9C-101B-9397-08002B2CF9AE}" pid="3" name="MediaServiceImageTags">
    <vt:lpwstr/>
  </property>
</Properties>
</file>