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8A85" w14:textId="2CB87DA3" w:rsidR="004E417A" w:rsidRPr="00B3254E" w:rsidRDefault="00B25591" w:rsidP="002F4AA9">
      <w:pPr>
        <w:pStyle w:val="a9"/>
        <w:spacing w:line="276" w:lineRule="auto"/>
        <w:ind w:right="426"/>
        <w:rPr>
          <w:rFonts w:ascii="Arial" w:hAnsi="Arial" w:cs="Arial"/>
          <w:b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/</w:t>
      </w:r>
      <w:r w:rsidR="004E417A" w:rsidRPr="00B3254E">
        <w:rPr>
          <w:rFonts w:ascii="Arial" w:hAnsi="Arial" w:cs="Arial"/>
          <w:b/>
          <w:bCs/>
          <w:sz w:val="28"/>
          <w:szCs w:val="28"/>
          <w:rtl/>
          <w:lang w:eastAsia="en-US"/>
        </w:rPr>
        <w:t xml:space="preserve">מכרז פומבי מס' </w:t>
      </w:r>
      <w:r w:rsidR="00C70B03" w:rsidRPr="00B3254E">
        <w:rPr>
          <w:rFonts w:ascii="Arial" w:hAnsi="Arial" w:cs="Arial"/>
          <w:b/>
          <w:bCs/>
          <w:sz w:val="28"/>
          <w:szCs w:val="28"/>
          <w:rtl/>
          <w:lang w:eastAsia="en-US"/>
        </w:rPr>
        <w:t>52/2023</w:t>
      </w:r>
      <w:r w:rsidR="00C46808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-חוזר</w:t>
      </w:r>
    </w:p>
    <w:p w14:paraId="5673FB76" w14:textId="6C4EEB39" w:rsidR="004E417A" w:rsidRPr="00B3254E" w:rsidRDefault="00C70B03" w:rsidP="00C70B03">
      <w:pPr>
        <w:pStyle w:val="9"/>
        <w:spacing w:line="276" w:lineRule="auto"/>
        <w:ind w:left="1440" w:right="426" w:firstLine="720"/>
        <w:rPr>
          <w:rFonts w:ascii="Arial" w:hAnsi="Arial" w:cs="Arial"/>
          <w:u w:val="none"/>
          <w:rtl/>
          <w:lang w:eastAsia="en-US"/>
        </w:rPr>
      </w:pPr>
      <w:r w:rsidRPr="00B3254E">
        <w:rPr>
          <w:rFonts w:ascii="Arial" w:hAnsi="Arial" w:cs="Arial"/>
          <w:b/>
          <w:bCs/>
          <w:sz w:val="28"/>
          <w:szCs w:val="28"/>
          <w:u w:val="none"/>
          <w:rtl/>
          <w:lang w:eastAsia="en-US"/>
        </w:rPr>
        <w:t xml:space="preserve">    תומכות חינוך בגני הילדים</w:t>
      </w:r>
    </w:p>
    <w:p w14:paraId="3A82D47B" w14:textId="77777777" w:rsidR="009C5BBE" w:rsidRPr="00B3254E" w:rsidRDefault="009C5BBE" w:rsidP="009C5BBE">
      <w:pPr>
        <w:rPr>
          <w:rFonts w:ascii="Arial" w:hAnsi="Arial"/>
          <w:rtl/>
        </w:rPr>
      </w:pPr>
    </w:p>
    <w:p w14:paraId="481E3AC4" w14:textId="26171091" w:rsidR="004E417A" w:rsidRPr="00B3254E" w:rsidRDefault="004E417A" w:rsidP="00AF702A">
      <w:pPr>
        <w:pStyle w:val="9"/>
        <w:spacing w:line="276" w:lineRule="auto"/>
        <w:ind w:left="-625" w:right="426"/>
        <w:jc w:val="both"/>
        <w:rPr>
          <w:rFonts w:ascii="Arial" w:hAnsi="Arial" w:cs="Arial"/>
          <w:b/>
          <w:bCs/>
          <w:u w:val="none"/>
          <w:rtl/>
          <w:lang w:eastAsia="en-US"/>
        </w:rPr>
      </w:pPr>
      <w:r w:rsidRPr="00B3254E">
        <w:rPr>
          <w:rFonts w:ascii="Arial" w:hAnsi="Arial" w:cs="Arial"/>
          <w:u w:val="none"/>
          <w:rtl/>
          <w:lang w:eastAsia="en-US"/>
        </w:rPr>
        <w:t xml:space="preserve">המועצה האזורית "שדות נגב" מודיעה בזאת על </w:t>
      </w:r>
      <w:r w:rsidR="00C70B03" w:rsidRPr="00B3254E">
        <w:rPr>
          <w:rFonts w:ascii="Arial" w:hAnsi="Arial" w:cs="Arial"/>
          <w:b/>
          <w:bCs/>
          <w:u w:val="none"/>
          <w:rtl/>
          <w:lang w:eastAsia="en-US"/>
        </w:rPr>
        <w:t xml:space="preserve"> </w:t>
      </w:r>
      <w:r w:rsidR="0021757C">
        <w:rPr>
          <w:rFonts w:ascii="Arial" w:hAnsi="Arial" w:cs="Arial" w:hint="cs"/>
          <w:b/>
          <w:bCs/>
          <w:u w:val="none"/>
          <w:rtl/>
          <w:lang w:eastAsia="en-US"/>
        </w:rPr>
        <w:t>4</w:t>
      </w:r>
      <w:r w:rsidR="00C70B03" w:rsidRPr="00B3254E">
        <w:rPr>
          <w:rFonts w:ascii="Arial" w:hAnsi="Arial" w:cs="Arial"/>
          <w:b/>
          <w:bCs/>
          <w:u w:val="none"/>
          <w:rtl/>
          <w:lang w:eastAsia="en-US"/>
        </w:rPr>
        <w:t xml:space="preserve"> </w:t>
      </w:r>
      <w:r w:rsidR="00A87287" w:rsidRPr="00B3254E">
        <w:rPr>
          <w:rFonts w:ascii="Arial" w:hAnsi="Arial" w:cs="Arial"/>
          <w:b/>
          <w:bCs/>
          <w:u w:val="none"/>
          <w:rtl/>
          <w:lang w:eastAsia="en-US"/>
        </w:rPr>
        <w:t>משרות פנויות</w:t>
      </w:r>
      <w:r w:rsidR="00753CF7" w:rsidRPr="00B3254E">
        <w:rPr>
          <w:rFonts w:ascii="Arial" w:hAnsi="Arial" w:cs="Arial"/>
          <w:u w:val="none"/>
          <w:rtl/>
          <w:lang w:eastAsia="en-US"/>
        </w:rPr>
        <w:t xml:space="preserve"> בתנאים כדלקמן:</w:t>
      </w:r>
    </w:p>
    <w:p w14:paraId="4AC14100" w14:textId="77777777" w:rsidR="00753CF7" w:rsidRPr="00B3254E" w:rsidRDefault="00753CF7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18"/>
          <w:szCs w:val="18"/>
          <w:rtl/>
        </w:rPr>
      </w:pPr>
    </w:p>
    <w:p w14:paraId="72E787FF" w14:textId="6F3D3184" w:rsidR="004E417A" w:rsidRPr="00B3254E" w:rsidRDefault="004E417A" w:rsidP="00A8728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1. </w:t>
      </w:r>
      <w:r w:rsidRPr="00B3254E">
        <w:rPr>
          <w:rFonts w:ascii="Arial" w:hAnsi="Arial"/>
          <w:b/>
          <w:bCs/>
          <w:sz w:val="24"/>
          <w:szCs w:val="24"/>
          <w:rtl/>
        </w:rPr>
        <w:t>תואר המשרה</w:t>
      </w:r>
      <w:r w:rsidR="009621DC" w:rsidRPr="00B3254E">
        <w:rPr>
          <w:rFonts w:ascii="Arial" w:hAnsi="Arial"/>
          <w:sz w:val="24"/>
          <w:szCs w:val="24"/>
          <w:rtl/>
        </w:rPr>
        <w:t xml:space="preserve"> </w:t>
      </w:r>
      <w:r w:rsidR="00000074" w:rsidRPr="00B3254E">
        <w:rPr>
          <w:rFonts w:ascii="Arial" w:hAnsi="Arial"/>
          <w:sz w:val="24"/>
          <w:szCs w:val="24"/>
          <w:rtl/>
        </w:rPr>
        <w:t>–</w:t>
      </w:r>
      <w:r w:rsidR="009621DC" w:rsidRPr="00B3254E">
        <w:rPr>
          <w:rFonts w:ascii="Arial" w:hAnsi="Arial"/>
          <w:sz w:val="24"/>
          <w:szCs w:val="24"/>
          <w:rtl/>
        </w:rPr>
        <w:t xml:space="preserve"> </w:t>
      </w:r>
      <w:r w:rsidR="00AB320D" w:rsidRPr="00B3254E">
        <w:rPr>
          <w:rFonts w:ascii="Arial" w:hAnsi="Arial"/>
          <w:sz w:val="24"/>
          <w:szCs w:val="24"/>
          <w:rtl/>
        </w:rPr>
        <w:t>תומך/ת חינוך בגני הילדים (</w:t>
      </w:r>
      <w:r w:rsidR="00A87287" w:rsidRPr="00B3254E">
        <w:rPr>
          <w:rFonts w:ascii="Arial" w:hAnsi="Arial"/>
          <w:sz w:val="24"/>
          <w:szCs w:val="24"/>
          <w:rtl/>
        </w:rPr>
        <w:t>סייע/ת בגן ילדים</w:t>
      </w:r>
      <w:r w:rsidR="00AB320D" w:rsidRPr="00B3254E">
        <w:rPr>
          <w:rFonts w:ascii="Arial" w:hAnsi="Arial"/>
          <w:sz w:val="24"/>
          <w:szCs w:val="24"/>
          <w:rtl/>
        </w:rPr>
        <w:t>)</w:t>
      </w:r>
    </w:p>
    <w:p w14:paraId="37592A2A" w14:textId="77777777" w:rsidR="004E417A" w:rsidRPr="00B3254E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2. </w:t>
      </w:r>
      <w:r w:rsidRPr="00B3254E">
        <w:rPr>
          <w:rFonts w:ascii="Arial" w:hAnsi="Arial"/>
          <w:b/>
          <w:bCs/>
          <w:sz w:val="24"/>
          <w:szCs w:val="24"/>
          <w:rtl/>
        </w:rPr>
        <w:t>היקף משרה-</w:t>
      </w:r>
      <w:r w:rsidR="009621DC" w:rsidRPr="00B3254E">
        <w:rPr>
          <w:rFonts w:ascii="Arial" w:hAnsi="Arial"/>
          <w:sz w:val="24"/>
          <w:szCs w:val="24"/>
          <w:rtl/>
        </w:rPr>
        <w:t xml:space="preserve">    </w:t>
      </w:r>
      <w:r w:rsidRPr="00B3254E">
        <w:rPr>
          <w:rFonts w:ascii="Arial" w:hAnsi="Arial"/>
          <w:sz w:val="24"/>
          <w:szCs w:val="24"/>
          <w:rtl/>
        </w:rPr>
        <w:t>100%</w:t>
      </w:r>
    </w:p>
    <w:p w14:paraId="72B34FB7" w14:textId="77777777" w:rsidR="00A45942" w:rsidRPr="00B3254E" w:rsidRDefault="008C2172" w:rsidP="00A45942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3. </w:t>
      </w:r>
      <w:r w:rsidRPr="00B3254E">
        <w:rPr>
          <w:rFonts w:ascii="Arial" w:hAnsi="Arial"/>
          <w:b/>
          <w:bCs/>
          <w:sz w:val="24"/>
          <w:szCs w:val="24"/>
          <w:rtl/>
        </w:rPr>
        <w:t>כפיפות-</w:t>
      </w:r>
      <w:r w:rsidRPr="00B3254E">
        <w:rPr>
          <w:rFonts w:ascii="Arial" w:hAnsi="Arial"/>
          <w:sz w:val="24"/>
          <w:szCs w:val="24"/>
          <w:rtl/>
        </w:rPr>
        <w:t xml:space="preserve">  </w:t>
      </w:r>
      <w:r w:rsidRPr="00B3254E">
        <w:rPr>
          <w:rFonts w:ascii="Arial" w:hAnsi="Arial"/>
          <w:sz w:val="24"/>
          <w:szCs w:val="24"/>
          <w:rtl/>
        </w:rPr>
        <w:tab/>
      </w:r>
      <w:r w:rsidR="00A45942" w:rsidRPr="00B3254E">
        <w:rPr>
          <w:rFonts w:ascii="Arial" w:hAnsi="Arial"/>
          <w:sz w:val="24"/>
          <w:szCs w:val="24"/>
          <w:rtl/>
        </w:rPr>
        <w:t>כפיפות מקצועית וארגונית למנהל הגן.</w:t>
      </w:r>
    </w:p>
    <w:p w14:paraId="6406241A" w14:textId="3099C44E" w:rsidR="008C2172" w:rsidRPr="00B3254E" w:rsidRDefault="00A45942" w:rsidP="00A45942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ab/>
        <w:t>כפיפות מנהלתית למנהל חינוך ברשות</w:t>
      </w:r>
      <w:r w:rsidR="00372FAD">
        <w:rPr>
          <w:rFonts w:ascii="Arial" w:hAnsi="Arial" w:hint="cs"/>
          <w:sz w:val="24"/>
          <w:szCs w:val="24"/>
          <w:rtl/>
        </w:rPr>
        <w:t xml:space="preserve"> ומנהל</w:t>
      </w:r>
      <w:r w:rsidR="00B52A9B">
        <w:rPr>
          <w:rFonts w:ascii="Arial" w:hAnsi="Arial" w:hint="cs"/>
          <w:sz w:val="24"/>
          <w:szCs w:val="24"/>
          <w:rtl/>
        </w:rPr>
        <w:t>ת</w:t>
      </w:r>
      <w:r w:rsidR="00372FAD">
        <w:rPr>
          <w:rFonts w:ascii="Arial" w:hAnsi="Arial" w:hint="cs"/>
          <w:sz w:val="24"/>
          <w:szCs w:val="24"/>
          <w:rtl/>
        </w:rPr>
        <w:t xml:space="preserve"> גני ילדים.</w:t>
      </w:r>
    </w:p>
    <w:p w14:paraId="5AA3E6C4" w14:textId="77777777" w:rsidR="00000074" w:rsidRPr="00B3254E" w:rsidRDefault="004E417A" w:rsidP="00000074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4. </w:t>
      </w:r>
      <w:r w:rsidRPr="00B3254E">
        <w:rPr>
          <w:rFonts w:ascii="Arial" w:hAnsi="Arial"/>
          <w:b/>
          <w:bCs/>
          <w:sz w:val="24"/>
          <w:szCs w:val="24"/>
          <w:rtl/>
        </w:rPr>
        <w:t>מקום העבודה-</w:t>
      </w:r>
      <w:r w:rsidR="009621DC" w:rsidRPr="00B3254E">
        <w:rPr>
          <w:rFonts w:ascii="Arial" w:hAnsi="Arial"/>
          <w:sz w:val="24"/>
          <w:szCs w:val="24"/>
          <w:rtl/>
        </w:rPr>
        <w:t xml:space="preserve">  </w:t>
      </w:r>
      <w:r w:rsidRPr="00B3254E">
        <w:rPr>
          <w:rFonts w:ascii="Arial" w:hAnsi="Arial"/>
          <w:sz w:val="24"/>
          <w:szCs w:val="24"/>
          <w:rtl/>
        </w:rPr>
        <w:t>במועצה אזו</w:t>
      </w:r>
      <w:r w:rsidR="009D3160" w:rsidRPr="00B3254E">
        <w:rPr>
          <w:rFonts w:ascii="Arial" w:hAnsi="Arial"/>
          <w:sz w:val="24"/>
          <w:szCs w:val="24"/>
          <w:rtl/>
        </w:rPr>
        <w:t xml:space="preserve">רית "שדות נגב" יישוביה </w:t>
      </w:r>
      <w:r w:rsidR="00D17140" w:rsidRPr="00B3254E">
        <w:rPr>
          <w:rFonts w:ascii="Arial" w:hAnsi="Arial"/>
          <w:sz w:val="24"/>
          <w:szCs w:val="24"/>
          <w:rtl/>
        </w:rPr>
        <w:t>ומוסדותיה</w:t>
      </w:r>
      <w:r w:rsidR="007A1D76" w:rsidRPr="00B3254E">
        <w:rPr>
          <w:rFonts w:ascii="Arial" w:hAnsi="Arial"/>
          <w:sz w:val="24"/>
          <w:szCs w:val="24"/>
          <w:rtl/>
        </w:rPr>
        <w:t xml:space="preserve">. </w:t>
      </w:r>
    </w:p>
    <w:p w14:paraId="5CD8C791" w14:textId="77777777" w:rsidR="004E417A" w:rsidRPr="00B3254E" w:rsidRDefault="009D3160" w:rsidP="00A87287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5</w:t>
      </w:r>
      <w:r w:rsidR="004E417A" w:rsidRPr="00B3254E">
        <w:rPr>
          <w:rFonts w:ascii="Arial" w:hAnsi="Arial"/>
          <w:sz w:val="24"/>
          <w:szCs w:val="24"/>
          <w:rtl/>
        </w:rPr>
        <w:t xml:space="preserve">. </w:t>
      </w:r>
      <w:r w:rsidR="004E417A" w:rsidRPr="00B3254E">
        <w:rPr>
          <w:rFonts w:ascii="Arial" w:hAnsi="Arial"/>
          <w:b/>
          <w:bCs/>
          <w:sz w:val="24"/>
          <w:szCs w:val="24"/>
          <w:rtl/>
        </w:rPr>
        <w:t>הדירוג והדרגה-</w:t>
      </w:r>
      <w:r w:rsidR="004E417A" w:rsidRPr="00B3254E">
        <w:rPr>
          <w:rFonts w:ascii="Arial" w:hAnsi="Arial"/>
          <w:sz w:val="24"/>
          <w:szCs w:val="24"/>
          <w:rtl/>
        </w:rPr>
        <w:t xml:space="preserve"> דירוג </w:t>
      </w:r>
      <w:proofErr w:type="spellStart"/>
      <w:r w:rsidR="004E417A" w:rsidRPr="00B3254E">
        <w:rPr>
          <w:rFonts w:ascii="Arial" w:hAnsi="Arial"/>
          <w:sz w:val="24"/>
          <w:szCs w:val="24"/>
          <w:rtl/>
        </w:rPr>
        <w:t>מינהלי</w:t>
      </w:r>
      <w:proofErr w:type="spellEnd"/>
      <w:r w:rsidR="004E417A" w:rsidRPr="00B3254E">
        <w:rPr>
          <w:rFonts w:ascii="Arial" w:hAnsi="Arial"/>
          <w:sz w:val="24"/>
          <w:szCs w:val="24"/>
          <w:rtl/>
        </w:rPr>
        <w:t xml:space="preserve"> </w:t>
      </w:r>
      <w:r w:rsidR="00A87287" w:rsidRPr="00B3254E">
        <w:rPr>
          <w:rFonts w:ascii="Arial" w:hAnsi="Arial"/>
          <w:sz w:val="24"/>
          <w:szCs w:val="24"/>
          <w:rtl/>
        </w:rPr>
        <w:t>5-7 (ובהתאם להכשרתה)</w:t>
      </w:r>
      <w:r w:rsidR="004E417A" w:rsidRPr="00B3254E">
        <w:rPr>
          <w:rFonts w:ascii="Arial" w:hAnsi="Arial"/>
          <w:sz w:val="24"/>
          <w:szCs w:val="24"/>
          <w:rtl/>
        </w:rPr>
        <w:t xml:space="preserve"> </w:t>
      </w:r>
    </w:p>
    <w:p w14:paraId="036CE1C4" w14:textId="77777777" w:rsidR="00AF702A" w:rsidRPr="00B3254E" w:rsidRDefault="00AF702A" w:rsidP="00A87287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</w:p>
    <w:p w14:paraId="031DD8C0" w14:textId="77777777" w:rsidR="00753CF7" w:rsidRPr="00B3254E" w:rsidRDefault="004E417A" w:rsidP="00573FC4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6. </w:t>
      </w:r>
      <w:r w:rsidRPr="00B3254E">
        <w:rPr>
          <w:rFonts w:ascii="Arial" w:hAnsi="Arial"/>
          <w:b/>
          <w:bCs/>
          <w:sz w:val="24"/>
          <w:szCs w:val="24"/>
          <w:rtl/>
        </w:rPr>
        <w:t>תיאור התפקיד-</w:t>
      </w:r>
      <w:r w:rsidRPr="00B3254E">
        <w:rPr>
          <w:rFonts w:ascii="Arial" w:hAnsi="Arial"/>
          <w:sz w:val="24"/>
          <w:szCs w:val="24"/>
          <w:rtl/>
        </w:rPr>
        <w:t xml:space="preserve">   </w:t>
      </w:r>
    </w:p>
    <w:p w14:paraId="2B10E83C" w14:textId="1789CAB8" w:rsidR="00A87287" w:rsidRPr="00B3254E" w:rsidRDefault="00A87287" w:rsidP="00A87287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טיפול בילדי הגן תוך מילוי משימות ארגוניות ופדגוגיות בהנחיית מנהל הגן וכן בכפוף לת</w:t>
      </w:r>
      <w:r w:rsidR="004817D2">
        <w:rPr>
          <w:rFonts w:ascii="Arial" w:hAnsi="Arial" w:hint="cs"/>
          <w:sz w:val="24"/>
          <w:szCs w:val="24"/>
          <w:rtl/>
        </w:rPr>
        <w:t>ו</w:t>
      </w:r>
      <w:r w:rsidRPr="00B3254E">
        <w:rPr>
          <w:rFonts w:ascii="Arial" w:hAnsi="Arial"/>
          <w:sz w:val="24"/>
          <w:szCs w:val="24"/>
          <w:rtl/>
        </w:rPr>
        <w:t>כנית</w:t>
      </w:r>
    </w:p>
    <w:p w14:paraId="42AA1F44" w14:textId="43569C4B" w:rsidR="00A45942" w:rsidRPr="00B3254E" w:rsidRDefault="00A87287" w:rsidP="00B3254E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  <w:r w:rsidRPr="00B3254E">
        <w:rPr>
          <w:rFonts w:ascii="Arial" w:hAnsi="Arial"/>
          <w:sz w:val="24"/>
          <w:szCs w:val="24"/>
          <w:rtl/>
        </w:rPr>
        <w:t>העבודה של הגן ולמדיניות הרשות המקומית ומשרד החינוך.</w:t>
      </w:r>
      <w:r w:rsidRPr="00B3254E">
        <w:rPr>
          <w:rFonts w:ascii="Arial" w:hAnsi="Arial"/>
          <w:sz w:val="24"/>
          <w:szCs w:val="24"/>
          <w:rtl/>
        </w:rPr>
        <w:cr/>
      </w:r>
      <w:r w:rsidR="00A45942" w:rsidRPr="00B3254E">
        <w:rPr>
          <w:rFonts w:ascii="Arial" w:hAnsi="Arial"/>
          <w:b/>
          <w:bCs/>
          <w:sz w:val="24"/>
          <w:szCs w:val="24"/>
          <w:u w:val="single"/>
          <w:rtl/>
        </w:rPr>
        <w:t>תחומי אחריות:</w:t>
      </w:r>
    </w:p>
    <w:p w14:paraId="137E398A" w14:textId="77777777" w:rsidR="00A45942" w:rsidRPr="00B3254E" w:rsidRDefault="00A45942" w:rsidP="00B3254E">
      <w:pPr>
        <w:pStyle w:val="ab"/>
        <w:tabs>
          <w:tab w:val="left" w:pos="8590"/>
        </w:tabs>
        <w:spacing w:after="0"/>
        <w:ind w:left="84"/>
        <w:rPr>
          <w:rFonts w:ascii="Arial" w:hAnsi="Arial" w:cs="Arial"/>
          <w:sz w:val="24"/>
          <w:szCs w:val="24"/>
          <w:rtl/>
        </w:rPr>
      </w:pPr>
      <w:r w:rsidRPr="00B3254E">
        <w:rPr>
          <w:rFonts w:ascii="Arial" w:hAnsi="Arial" w:cs="Arial"/>
          <w:sz w:val="24"/>
          <w:szCs w:val="24"/>
          <w:rtl/>
        </w:rPr>
        <w:t>הכנת הגן לקראת יום לימודים.</w:t>
      </w:r>
    </w:p>
    <w:p w14:paraId="6C7221B2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2 .אחריות על תחום הזנת הילדים בגן.</w:t>
      </w:r>
    </w:p>
    <w:p w14:paraId="71839D3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3 .מתן סיוע פיזי לילדי הגן ודאגה לניקיונם ורווחתם.</w:t>
      </w:r>
    </w:p>
    <w:p w14:paraId="6132B15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4 .שמירה על ניקיון הגן וסביבתו.</w:t>
      </w:r>
    </w:p>
    <w:p w14:paraId="70C9AA78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5 .סיוע בשמירה על בטיחות ילדי הגן.</w:t>
      </w:r>
    </w:p>
    <w:p w14:paraId="039DBE5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6 .תמיכה בגנן/ת במימוש תוכנית העבודה של הגן.</w:t>
      </w:r>
    </w:p>
    <w:p w14:paraId="559B2C06" w14:textId="77777777" w:rsidR="00A45942" w:rsidRPr="00B3254E" w:rsidRDefault="00A45942" w:rsidP="00B3254E">
      <w:pPr>
        <w:tabs>
          <w:tab w:val="left" w:pos="8590"/>
        </w:tabs>
        <w:spacing w:after="0"/>
        <w:ind w:left="84"/>
        <w:jc w:val="both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7 .החלפת הגננת בהיעדרה ובהיעדר גננת מחליפה.</w:t>
      </w:r>
    </w:p>
    <w:p w14:paraId="3CF4D306" w14:textId="77777777" w:rsidR="00A45942" w:rsidRPr="00B3254E" w:rsidRDefault="00A45942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</w:p>
    <w:p w14:paraId="175055CA" w14:textId="77777777" w:rsidR="00B0257B" w:rsidRPr="00B3254E" w:rsidRDefault="00753CF7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>תנאי סף</w:t>
      </w:r>
      <w:r w:rsidR="006E2D16" w:rsidRPr="00B3254E">
        <w:rPr>
          <w:rFonts w:ascii="Arial" w:hAnsi="Arial"/>
          <w:b/>
          <w:bCs/>
          <w:sz w:val="24"/>
          <w:szCs w:val="24"/>
          <w:rtl/>
        </w:rPr>
        <w:t>:</w:t>
      </w:r>
    </w:p>
    <w:p w14:paraId="627BFDF2" w14:textId="77777777" w:rsidR="00B0257B" w:rsidRPr="00B3254E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7. </w:t>
      </w:r>
      <w:r w:rsidRPr="00B3254E">
        <w:rPr>
          <w:rFonts w:ascii="Arial" w:hAnsi="Arial"/>
          <w:b/>
          <w:bCs/>
          <w:sz w:val="24"/>
          <w:szCs w:val="24"/>
          <w:rtl/>
        </w:rPr>
        <w:t>דרישות התפקיד</w:t>
      </w:r>
      <w:r w:rsidRPr="00B3254E">
        <w:rPr>
          <w:rFonts w:ascii="Arial" w:hAnsi="Arial"/>
          <w:sz w:val="24"/>
          <w:szCs w:val="24"/>
          <w:rtl/>
        </w:rPr>
        <w:t>-</w:t>
      </w:r>
    </w:p>
    <w:p w14:paraId="49CA1823" w14:textId="77777777" w:rsidR="00A45942" w:rsidRPr="00B3254E" w:rsidRDefault="004E417A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 </w:t>
      </w:r>
      <w:r w:rsidR="00A45942" w:rsidRPr="00B3254E">
        <w:rPr>
          <w:rFonts w:ascii="Arial" w:hAnsi="Arial"/>
          <w:b/>
          <w:bCs/>
          <w:sz w:val="24"/>
          <w:szCs w:val="24"/>
          <w:rtl/>
        </w:rPr>
        <w:t>השכלה:</w:t>
      </w:r>
      <w:r w:rsidR="00A45942" w:rsidRPr="00B3254E">
        <w:rPr>
          <w:rFonts w:ascii="Arial" w:hAnsi="Arial"/>
          <w:sz w:val="24"/>
          <w:szCs w:val="24"/>
          <w:rtl/>
        </w:rPr>
        <w:t xml:space="preserve"> 12 שנות לימוד.</w:t>
      </w:r>
    </w:p>
    <w:p w14:paraId="690CCDC8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 xml:space="preserve"> קורסים והכשרות מקצועיות:</w:t>
      </w:r>
    </w:p>
    <w:p w14:paraId="2B3F4E0B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</w:rPr>
        <w:t></w:t>
      </w:r>
      <w:r w:rsidRPr="00B3254E">
        <w:rPr>
          <w:rFonts w:ascii="Arial" w:hAnsi="Arial"/>
          <w:sz w:val="24"/>
          <w:szCs w:val="24"/>
          <w:rtl/>
        </w:rPr>
        <w:t xml:space="preserve"> סיום קורס סייעות המאושר על ידי משרד החינוך, וזאת תוך שנתיים מיום תחילת המינוי.</w:t>
      </w:r>
    </w:p>
    <w:p w14:paraId="36A1D46A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</w:rPr>
      </w:pPr>
      <w:r w:rsidRPr="00B3254E">
        <w:rPr>
          <w:rFonts w:ascii="Arial" w:hAnsi="Arial"/>
          <w:sz w:val="24"/>
          <w:szCs w:val="24"/>
        </w:rPr>
        <w:t></w:t>
      </w:r>
      <w:r w:rsidRPr="00B3254E">
        <w:rPr>
          <w:rFonts w:ascii="Arial" w:hAnsi="Arial"/>
          <w:sz w:val="24"/>
          <w:szCs w:val="24"/>
          <w:rtl/>
        </w:rPr>
        <w:t xml:space="preserve"> סיים בהצלחה קורס עזרה ראשונה.</w:t>
      </w:r>
    </w:p>
    <w:p w14:paraId="62A9169F" w14:textId="77777777" w:rsidR="007277B4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3F3493FA" w14:textId="5401C32A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>רישום פלילי</w:t>
      </w:r>
      <w:r w:rsidRPr="00B3254E">
        <w:rPr>
          <w:rFonts w:ascii="Arial" w:hAnsi="Arial"/>
          <w:sz w:val="24"/>
          <w:szCs w:val="24"/>
          <w:rtl/>
        </w:rPr>
        <w:t>: היעדר הרשעה בעבירת מין, בהתאם לחוק למניעת העסקה של עברייני מין,</w:t>
      </w:r>
    </w:p>
    <w:p w14:paraId="5F1DA513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תשס"א-2001.</w:t>
      </w:r>
    </w:p>
    <w:p w14:paraId="0F52C024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75A62197" w14:textId="5C3BD4D3" w:rsidR="006E2D16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8. </w:t>
      </w:r>
      <w:r w:rsidRPr="00B3254E">
        <w:rPr>
          <w:rFonts w:ascii="Arial" w:hAnsi="Arial"/>
          <w:b/>
          <w:bCs/>
          <w:sz w:val="24"/>
          <w:szCs w:val="24"/>
          <w:rtl/>
        </w:rPr>
        <w:t>פרטים נוספים</w:t>
      </w:r>
      <w:r w:rsidRPr="00B3254E">
        <w:rPr>
          <w:rFonts w:ascii="Arial" w:hAnsi="Arial"/>
          <w:sz w:val="24"/>
          <w:szCs w:val="24"/>
          <w:rtl/>
        </w:rPr>
        <w:t>-     ניתן לקבל מגב' אירית אליה דהן- מנהלת גני הילדים  בטל' 050/6234607</w:t>
      </w:r>
    </w:p>
    <w:p w14:paraId="660113C7" w14:textId="0B1D6F91" w:rsidR="006E2D16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.08/9938912/3</w:t>
      </w:r>
    </w:p>
    <w:p w14:paraId="039DB3A7" w14:textId="77777777" w:rsidR="007277B4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5260A471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60915E9D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43E78587" w14:textId="77777777" w:rsidR="00AF702A" w:rsidRPr="00B3254E" w:rsidRDefault="00AF702A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230CA6DD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376A3D82" w14:textId="03655D96" w:rsidR="004E417A" w:rsidRPr="00B3254E" w:rsidRDefault="00573FC4" w:rsidP="006E2D16">
      <w:pPr>
        <w:tabs>
          <w:tab w:val="left" w:pos="8590"/>
        </w:tabs>
        <w:ind w:left="-625" w:hanging="198"/>
        <w:jc w:val="both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lastRenderedPageBreak/>
        <w:t>.</w:t>
      </w:r>
    </w:p>
    <w:p w14:paraId="01C67A2C" w14:textId="10D89AF6" w:rsidR="004679D2" w:rsidRPr="00B3254E" w:rsidRDefault="004679D2" w:rsidP="00573FC4">
      <w:pPr>
        <w:tabs>
          <w:tab w:val="left" w:pos="8590"/>
        </w:tabs>
        <w:ind w:left="1502" w:hanging="2325"/>
        <w:jc w:val="both"/>
        <w:rPr>
          <w:rFonts w:ascii="Arial" w:hAnsi="Arial"/>
          <w:sz w:val="24"/>
          <w:szCs w:val="24"/>
          <w:rtl/>
        </w:rPr>
      </w:pPr>
    </w:p>
    <w:p w14:paraId="3649AA93" w14:textId="62C40786" w:rsidR="007A1D76" w:rsidRPr="00B3254E" w:rsidRDefault="00B3254E" w:rsidP="00753CF7">
      <w:pPr>
        <w:tabs>
          <w:tab w:val="left" w:pos="8590"/>
        </w:tabs>
        <w:ind w:left="2210" w:hanging="2892"/>
        <w:jc w:val="both"/>
        <w:rPr>
          <w:rFonts w:ascii="Arial" w:hAnsi="Arial"/>
          <w:sz w:val="24"/>
          <w:szCs w:val="24"/>
        </w:rPr>
      </w:pPr>
      <w:r w:rsidRPr="00B3254E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03787" wp14:editId="4925011D">
                <wp:simplePos x="0" y="0"/>
                <wp:positionH relativeFrom="margin">
                  <wp:posOffset>-180975</wp:posOffset>
                </wp:positionH>
                <wp:positionV relativeFrom="paragraph">
                  <wp:posOffset>133350</wp:posOffset>
                </wp:positionV>
                <wp:extent cx="6103620" cy="1276350"/>
                <wp:effectExtent l="0" t="0" r="11430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62A83" w14:textId="400849A5" w:rsidR="007A1D76" w:rsidRPr="007277B4" w:rsidRDefault="007A1D76" w:rsidP="007277B4">
                            <w:pPr>
                              <w:tabs>
                                <w:tab w:val="left" w:pos="8590"/>
                              </w:tabs>
                              <w:ind w:left="99"/>
                              <w:jc w:val="both"/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טופס הפניה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ניתן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להוריד מאתר האינטרנט של המועצה בכתובת </w:t>
                            </w:r>
                            <w:hyperlink r:id="rId8" w:history="1">
                              <w:r w:rsidRPr="00573FC4">
                                <w:rPr>
                                  <w:rStyle w:val="Hyperlink"/>
                                  <w:i/>
                                  <w:sz w:val="24"/>
                                  <w:szCs w:val="24"/>
                                </w:rPr>
                                <w:t>WWW.SDOTNEGEV.CO.IL</w:t>
                              </w:r>
                            </w:hyperlink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הפניה</w:t>
                            </w:r>
                            <w:r w:rsidR="00DA3DBD"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בצירוף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קורות חיים, המלצות, תעודות ומסמכים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ו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פרטי הממליצים ניתן להגיש </w:t>
                            </w:r>
                            <w:hyperlink r:id="rId9" w:history="1">
                              <w:r w:rsidR="007277B4" w:rsidRPr="007277B4">
                                <w:rPr>
                                  <w:rStyle w:val="Hyperlink"/>
                                  <w:rFonts w:asciiTheme="majorBidi" w:hAnsiTheme="majorBidi" w:cstheme="majorBidi" w:hint="cs"/>
                                  <w:sz w:val="28"/>
                                  <w:szCs w:val="28"/>
                                  <w:rtl/>
                                </w:rPr>
                                <w:t>לתיבת</w:t>
                              </w:r>
                            </w:hyperlink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המכרזים שבמזכירות המועצה </w:t>
                            </w:r>
                            <w:r w:rsid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עד ליום 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רבעי </w:t>
                            </w:r>
                            <w:r w:rsidR="00B25591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כב'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אב </w:t>
                            </w:r>
                            <w:r w:rsidR="00B25591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9/8/202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3 </w:t>
                            </w:r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בשעה 15:00</w:t>
                            </w:r>
                            <w:r w:rsidR="004C23B4" w:rsidRPr="007277B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23B4" w:rsidRPr="007277B4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C23B4" w:rsidRPr="007277B4">
                              <w:rPr>
                                <w:rFonts w:ascii="Times New Roman" w:hAnsi="Times New Roman" w:cs="Narkisi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277B4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D79C5AC" w14:textId="77777777" w:rsidR="00573FC4" w:rsidRDefault="00DA3DBD" w:rsidP="00AF702A">
                            <w:pPr>
                              <w:tabs>
                                <w:tab w:val="left" w:pos="8590"/>
                              </w:tabs>
                              <w:ind w:left="2210" w:hanging="2111"/>
                              <w:jc w:val="both"/>
                            </w:pPr>
                            <w:r w:rsidRPr="00573FC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  <w:rtl/>
                              </w:rPr>
                              <w:t>פניה שתגיע ללא תעודות מתאימות לא תטופל</w:t>
                            </w:r>
                            <w:r w:rsidR="00AF702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03787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14.25pt;margin-top:10.5pt;width:480.6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" fillcolor="white [3201]" strokeweight=".5pt">
                <v:textbox>
                  <w:txbxContent>
                    <w:p w14:paraId="6F662A83" w14:textId="400849A5" w:rsidR="007A1D76" w:rsidRPr="007277B4" w:rsidRDefault="007A1D76" w:rsidP="007277B4">
                      <w:pPr>
                        <w:tabs>
                          <w:tab w:val="left" w:pos="8590"/>
                        </w:tabs>
                        <w:ind w:left="99"/>
                        <w:jc w:val="both"/>
                        <w:rPr>
                          <w:i/>
                          <w:sz w:val="28"/>
                          <w:szCs w:val="28"/>
                          <w:rtl/>
                        </w:rPr>
                      </w:pP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טופס הפניה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ניתן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להוריד מאתר האינטרנט של המועצה בכתובת </w:t>
                      </w:r>
                      <w:hyperlink r:id="rId10" w:history="1">
                        <w:r w:rsidRPr="00573FC4">
                          <w:rPr>
                            <w:rStyle w:val="Hyperlink"/>
                            <w:i/>
                            <w:sz w:val="24"/>
                            <w:szCs w:val="24"/>
                          </w:rPr>
                          <w:t>WWW.SDOTNEGEV.CO.IL</w:t>
                        </w:r>
                      </w:hyperlink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הפניה</w:t>
                      </w:r>
                      <w:r w:rsidR="00DA3DBD"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בצירוף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קורות חיים, המלצות, תעודות ומסמכים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ו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פרטי הממליצים ניתן להגיש </w:t>
                      </w:r>
                      <w:hyperlink r:id="rId11" w:history="1">
                        <w:r w:rsidR="007277B4" w:rsidRPr="007277B4">
                          <w:rPr>
                            <w:rStyle w:val="Hyperlink"/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לתיבת</w:t>
                        </w:r>
                      </w:hyperlink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המכרזים שבמזכירות המועצה </w:t>
                      </w:r>
                      <w:r w:rsid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עד ליום 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רבעי </w:t>
                      </w:r>
                      <w:r w:rsidR="00B25591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כב'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אב </w:t>
                      </w:r>
                      <w:r w:rsidR="00B25591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9/8/202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3 </w:t>
                      </w:r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בשעה 15:00</w:t>
                      </w:r>
                      <w:r w:rsidR="004C23B4" w:rsidRPr="007277B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4C23B4" w:rsidRPr="007277B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C23B4" w:rsidRPr="007277B4">
                        <w:rPr>
                          <w:rFonts w:ascii="Times New Roman" w:hAnsi="Times New Roman" w:cs="Narkisi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277B4">
                        <w:rPr>
                          <w:rFonts w:hint="cs"/>
                          <w:b/>
                          <w:bCs/>
                          <w:i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D79C5AC" w14:textId="77777777" w:rsidR="00573FC4" w:rsidRDefault="00DA3DBD" w:rsidP="00AF702A">
                      <w:pPr>
                        <w:tabs>
                          <w:tab w:val="left" w:pos="8590"/>
                        </w:tabs>
                        <w:ind w:left="2210" w:hanging="2111"/>
                        <w:jc w:val="both"/>
                      </w:pPr>
                      <w:r w:rsidRPr="00573FC4">
                        <w:rPr>
                          <w:rFonts w:hint="cs"/>
                          <w:sz w:val="24"/>
                          <w:szCs w:val="24"/>
                          <w:rtl/>
                        </w:rPr>
                        <w:t>(</w:t>
                      </w:r>
                      <w:r w:rsidR="007A1D76" w:rsidRPr="00573FC4">
                        <w:rPr>
                          <w:sz w:val="24"/>
                          <w:szCs w:val="24"/>
                          <w:rtl/>
                        </w:rPr>
                        <w:t>פניה שתגיע ללא תעודות מתאימות לא תטופל</w:t>
                      </w:r>
                      <w:r w:rsidR="00AF702A">
                        <w:rPr>
                          <w:sz w:val="24"/>
                          <w:szCs w:val="24"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192E9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A0DC663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D80CAAF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50EC8C31" w14:textId="77777777" w:rsidR="00AF702A" w:rsidRPr="00B3254E" w:rsidRDefault="00AF702A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3C04E20B" w14:textId="77777777" w:rsidR="00B3254E" w:rsidRDefault="00B3254E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6C3D17F8" w14:textId="77777777" w:rsidR="00B3254E" w:rsidRDefault="00B3254E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1DCB0DF1" w14:textId="2260878E" w:rsidR="00753CF7" w:rsidRPr="00B3254E" w:rsidRDefault="00753CF7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  <w:r w:rsidRPr="00B3254E">
        <w:rPr>
          <w:rFonts w:ascii="Arial" w:hAnsi="Arial"/>
          <w:b/>
          <w:bCs/>
          <w:i/>
          <w:sz w:val="24"/>
          <w:szCs w:val="24"/>
          <w:rtl/>
        </w:rPr>
        <w:t>הערות :</w:t>
      </w:r>
    </w:p>
    <w:p w14:paraId="11E29DBC" w14:textId="77777777" w:rsidR="00AF702A" w:rsidRPr="00B3254E" w:rsidRDefault="00AF702A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3DC9FE34" w14:textId="77777777" w:rsidR="00753CF7" w:rsidRPr="00B3254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 xml:space="preserve">1 .בהתאם </w:t>
      </w:r>
      <w:r w:rsidRPr="00B3254E">
        <w:rPr>
          <w:rFonts w:ascii="Arial" w:hAnsi="Arial"/>
          <w:b/>
          <w:bCs/>
          <w:i/>
          <w:sz w:val="24"/>
          <w:szCs w:val="24"/>
          <w:rtl/>
        </w:rPr>
        <w:t xml:space="preserve">לתקנות העיריות </w:t>
      </w:r>
      <w:r w:rsidR="00DA3DBD" w:rsidRPr="00B3254E">
        <w:rPr>
          <w:rFonts w:ascii="Arial" w:hAnsi="Arial"/>
          <w:b/>
          <w:bCs/>
          <w:i/>
          <w:sz w:val="24"/>
          <w:szCs w:val="24"/>
          <w:rtl/>
        </w:rPr>
        <w:t>(</w:t>
      </w:r>
      <w:r w:rsidRPr="00B3254E">
        <w:rPr>
          <w:rFonts w:ascii="Arial" w:hAnsi="Arial"/>
          <w:b/>
          <w:bCs/>
          <w:i/>
          <w:sz w:val="24"/>
          <w:szCs w:val="24"/>
          <w:rtl/>
        </w:rPr>
        <w:t>מכרזים לקבלת עובדים</w:t>
      </w:r>
      <w:r w:rsidR="00DA3DBD" w:rsidRPr="00B3254E">
        <w:rPr>
          <w:rFonts w:ascii="Arial" w:hAnsi="Arial"/>
          <w:b/>
          <w:bCs/>
          <w:i/>
          <w:sz w:val="24"/>
          <w:szCs w:val="24"/>
          <w:rtl/>
        </w:rPr>
        <w:t>)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proofErr w:type="spellStart"/>
      <w:r w:rsidRPr="00B3254E">
        <w:rPr>
          <w:rFonts w:ascii="Arial" w:hAnsi="Arial"/>
          <w:i/>
          <w:sz w:val="24"/>
          <w:szCs w:val="24"/>
          <w:rtl/>
        </w:rPr>
        <w:t>התשפ"א</w:t>
      </w:r>
      <w:proofErr w:type="spellEnd"/>
      <w:r w:rsidRPr="00B3254E">
        <w:rPr>
          <w:rFonts w:ascii="Arial" w:hAnsi="Arial"/>
          <w:i/>
          <w:sz w:val="24"/>
          <w:szCs w:val="24"/>
          <w:rtl/>
        </w:rPr>
        <w:t xml:space="preserve"> 2021- תינתן עדיפות למועמד המשתייך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לאוכלוסייה הזכאית לייצוג הולם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(</w:t>
      </w:r>
      <w:r w:rsidRPr="00B3254E">
        <w:rPr>
          <w:rFonts w:ascii="Arial" w:hAnsi="Arial"/>
          <w:i/>
          <w:sz w:val="24"/>
          <w:szCs w:val="24"/>
          <w:rtl/>
        </w:rPr>
        <w:t>חרדים ,עולים חדשים ,בעלי מוגבלויות ,עולים מאתיופיה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) </w:t>
      </w:r>
      <w:r w:rsidRPr="00B3254E">
        <w:rPr>
          <w:rFonts w:ascii="Arial" w:hAnsi="Arial"/>
          <w:i/>
          <w:sz w:val="24"/>
          <w:szCs w:val="24"/>
          <w:rtl/>
        </w:rPr>
        <w:t>אם המועמד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הוא בעל כישורים דומים לכישוריהם של מועמדים אחרים .</w:t>
      </w:r>
    </w:p>
    <w:p w14:paraId="0929E09E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269ACB11" w14:textId="77777777" w:rsidR="00753CF7" w:rsidRPr="00B3254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2 .בכל מקום בו מפורט תיאור תפקידים בלשון זכר ,הכוונה גם ללשון נקבה .הזדמנות שווה ניתנת לאישה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ולגבר ,בעלי כישורים מתאימים להתמודדות על אותה משרה.</w:t>
      </w:r>
    </w:p>
    <w:p w14:paraId="1B6D1176" w14:textId="77777777" w:rsidR="00F37546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2439DE1" w14:textId="77777777" w:rsidR="00F37546" w:rsidRPr="00B3254E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</w:rPr>
      </w:pPr>
      <w:r w:rsidRPr="00B3254E">
        <w:rPr>
          <w:rFonts w:ascii="Arial" w:hAnsi="Arial"/>
          <w:i/>
          <w:sz w:val="24"/>
          <w:szCs w:val="24"/>
          <w:rtl/>
        </w:rPr>
        <w:t>3. זכותו של מועמד עם מוגבלות לקבל התאמות הנדרשות לו מחמת מוגבלותו בהליכי הקבלה לעבודה.</w:t>
      </w:r>
    </w:p>
    <w:p w14:paraId="370C9B8D" w14:textId="77777777" w:rsidR="00F37546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9B84FC1" w14:textId="77777777" w:rsidR="00753CF7" w:rsidRPr="00B3254E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 xml:space="preserve">4. </w:t>
      </w:r>
      <w:r w:rsidR="00753CF7" w:rsidRPr="00B3254E">
        <w:rPr>
          <w:rFonts w:ascii="Arial" w:hAnsi="Arial"/>
          <w:i/>
          <w:sz w:val="24"/>
          <w:szCs w:val="24"/>
          <w:rtl/>
        </w:rPr>
        <w:t>מועמד /ת שימצא /שתימצא מתאים /מה למלא המשרה המוכרזת ,אפשר שיידרש /שתידרש לעבור מבחן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התאמה.</w:t>
      </w:r>
    </w:p>
    <w:p w14:paraId="2ED88FA8" w14:textId="77777777" w:rsidR="00AF702A" w:rsidRPr="00B3254E" w:rsidRDefault="00AF702A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61647F9C" w14:textId="77777777" w:rsidR="00753CF7" w:rsidRPr="00B3254E" w:rsidRDefault="00F37546" w:rsidP="00E24B2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5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האחרים ובכפוף לסייגים להעסקת קרובי משפחה ;בהתאם להוראות הדין ,הנחיות וחוזרי מנכ"ל של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משרד הפנים .</w:t>
      </w:r>
    </w:p>
    <w:p w14:paraId="67805BEF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253DEFA" w14:textId="77777777" w:rsidR="00753CF7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6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14:paraId="269E0007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1673D2E7" w14:textId="77777777" w:rsidR="00753CF7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7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שכר משוער למשרה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(</w:t>
      </w:r>
      <w:r w:rsidR="00753CF7" w:rsidRPr="00B3254E">
        <w:rPr>
          <w:rFonts w:ascii="Arial" w:hAnsi="Arial"/>
          <w:i/>
          <w:sz w:val="24"/>
          <w:szCs w:val="24"/>
          <w:rtl/>
        </w:rPr>
        <w:t>ברוטו</w:t>
      </w:r>
      <w:r w:rsidR="00DA3DBD" w:rsidRPr="00B3254E">
        <w:rPr>
          <w:rFonts w:ascii="Arial" w:hAnsi="Arial"/>
          <w:i/>
          <w:sz w:val="24"/>
          <w:szCs w:val="24"/>
          <w:rtl/>
        </w:rPr>
        <w:t>)</w:t>
      </w:r>
      <w:r w:rsidR="00E24B26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לפי סימולציה שתוצג במעמד המכרז.</w:t>
      </w:r>
    </w:p>
    <w:p w14:paraId="746EB0E5" w14:textId="77777777" w:rsidR="00DA3DBD" w:rsidRPr="00B3254E" w:rsidRDefault="004E417A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  <w:r w:rsidR="00F6346B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</w:t>
      </w:r>
      <w:r w:rsidR="000B102D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</w:t>
      </w:r>
      <w:r w:rsidR="00F6346B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</w:p>
    <w:p w14:paraId="55853E3F" w14:textId="77777777" w:rsidR="004E417A" w:rsidRPr="00B3254E" w:rsidRDefault="004E417A" w:rsidP="00DA3DBD">
      <w:pPr>
        <w:tabs>
          <w:tab w:val="left" w:pos="8590"/>
        </w:tabs>
        <w:spacing w:after="0"/>
        <w:ind w:left="7200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>בכבוד רב</w:t>
      </w:r>
    </w:p>
    <w:p w14:paraId="73B1D6DE" w14:textId="77777777" w:rsidR="004E417A" w:rsidRPr="00B3254E" w:rsidRDefault="004E417A" w:rsidP="00E24B26">
      <w:pPr>
        <w:spacing w:after="0"/>
        <w:ind w:left="2160" w:right="142" w:firstLine="720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      </w:t>
      </w:r>
      <w:r w:rsidR="00E24B26" w:rsidRPr="00B3254E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 w:rsidRPr="00B3254E">
        <w:rPr>
          <w:rFonts w:ascii="Arial" w:hAnsi="Arial"/>
          <w:i/>
          <w:sz w:val="24"/>
          <w:szCs w:val="24"/>
          <w:rtl/>
          <w:lang w:eastAsia="he-IL"/>
        </w:rPr>
        <w:tab/>
        <w:t xml:space="preserve">    </w:t>
      </w:r>
      <w:r w:rsidRPr="00B3254E">
        <w:rPr>
          <w:rFonts w:ascii="Arial" w:hAnsi="Arial"/>
          <w:i/>
          <w:sz w:val="24"/>
          <w:szCs w:val="24"/>
          <w:rtl/>
          <w:lang w:eastAsia="he-IL"/>
        </w:rPr>
        <w:t>נורית כהן-חדאד</w:t>
      </w:r>
    </w:p>
    <w:p w14:paraId="088CF6A4" w14:textId="77777777" w:rsidR="00DA3DBD" w:rsidRPr="00B3254E" w:rsidRDefault="00DA3DBD" w:rsidP="00E24B26">
      <w:pPr>
        <w:spacing w:after="0"/>
        <w:ind w:left="-1050" w:right="142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>מזכירת  המועצה</w:t>
      </w:r>
    </w:p>
    <w:p w14:paraId="22DEABF3" w14:textId="77777777" w:rsidR="00DA3DBD" w:rsidRPr="00B3254E" w:rsidRDefault="00DA3DBD" w:rsidP="00DA3DBD">
      <w:pPr>
        <w:spacing w:after="0"/>
        <w:ind w:left="-1050" w:right="426"/>
        <w:rPr>
          <w:rFonts w:ascii="Arial" w:hAnsi="Arial"/>
          <w:i/>
          <w:sz w:val="24"/>
          <w:szCs w:val="24"/>
          <w:rtl/>
          <w:lang w:eastAsia="he-IL"/>
        </w:rPr>
      </w:pPr>
    </w:p>
    <w:p w14:paraId="53774FDC" w14:textId="77777777" w:rsidR="004E417A" w:rsidRPr="00B3254E" w:rsidRDefault="004E417A" w:rsidP="00DA3DBD">
      <w:pPr>
        <w:spacing w:after="0"/>
        <w:ind w:left="-1050" w:right="426"/>
        <w:rPr>
          <w:rFonts w:ascii="Arial" w:hAnsi="Arial"/>
          <w:i/>
          <w:sz w:val="24"/>
          <w:szCs w:val="24"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14:paraId="233F88CF" w14:textId="77777777" w:rsidR="004E417A" w:rsidRPr="00B3254E" w:rsidRDefault="004E417A" w:rsidP="00753CF7">
      <w:pPr>
        <w:rPr>
          <w:rFonts w:ascii="Arial" w:hAnsi="Arial"/>
          <w:sz w:val="24"/>
          <w:szCs w:val="24"/>
          <w:rtl/>
        </w:rPr>
      </w:pPr>
    </w:p>
    <w:sectPr w:rsidR="004E417A" w:rsidRPr="00B3254E" w:rsidSect="004E417A">
      <w:headerReference w:type="default" r:id="rId12"/>
      <w:footerReference w:type="default" r:id="rId13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CB840" w14:textId="77777777" w:rsidR="00221440" w:rsidRDefault="00221440" w:rsidP="006E14CC">
      <w:pPr>
        <w:spacing w:after="0" w:line="240" w:lineRule="auto"/>
      </w:pPr>
      <w:r>
        <w:separator/>
      </w:r>
    </w:p>
  </w:endnote>
  <w:endnote w:type="continuationSeparator" w:id="0">
    <w:p w14:paraId="5CF41190" w14:textId="77777777" w:rsidR="00221440" w:rsidRDefault="00221440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438D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5165B" w14:textId="77777777" w:rsidR="00221440" w:rsidRDefault="00221440" w:rsidP="006E14CC">
      <w:pPr>
        <w:spacing w:after="0" w:line="240" w:lineRule="auto"/>
      </w:pPr>
      <w:r>
        <w:separator/>
      </w:r>
    </w:p>
  </w:footnote>
  <w:footnote w:type="continuationSeparator" w:id="0">
    <w:p w14:paraId="29C52E7B" w14:textId="77777777" w:rsidR="00221440" w:rsidRDefault="00221440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F3AA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49C1356F" wp14:editId="142BCD0D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10AC55E7"/>
    <w:multiLevelType w:val="hybridMultilevel"/>
    <w:tmpl w:val="7D826C22"/>
    <w:lvl w:ilvl="0" w:tplc="04090001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</w:abstractNum>
  <w:abstractNum w:abstractNumId="2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4" w15:restartNumberingAfterBreak="0">
    <w:nsid w:val="5FE8021A"/>
    <w:multiLevelType w:val="hybridMultilevel"/>
    <w:tmpl w:val="8716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6" w15:restartNumberingAfterBreak="0">
    <w:nsid w:val="6F747F3E"/>
    <w:multiLevelType w:val="hybridMultilevel"/>
    <w:tmpl w:val="D9B6D0E6"/>
    <w:lvl w:ilvl="0" w:tplc="EDDA654E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7" w15:restartNumberingAfterBreak="0">
    <w:nsid w:val="78093E5F"/>
    <w:multiLevelType w:val="hybridMultilevel"/>
    <w:tmpl w:val="50EE538A"/>
    <w:lvl w:ilvl="0" w:tplc="12C0D426">
      <w:numFmt w:val="bullet"/>
      <w:lvlText w:val=""/>
      <w:lvlJc w:val="left"/>
      <w:pPr>
        <w:ind w:left="-32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num w:numId="1" w16cid:durableId="1470905527">
    <w:abstractNumId w:val="2"/>
  </w:num>
  <w:num w:numId="2" w16cid:durableId="308167028">
    <w:abstractNumId w:val="3"/>
  </w:num>
  <w:num w:numId="3" w16cid:durableId="1283534352">
    <w:abstractNumId w:val="0"/>
  </w:num>
  <w:num w:numId="4" w16cid:durableId="1337346567">
    <w:abstractNumId w:val="5"/>
  </w:num>
  <w:num w:numId="5" w16cid:durableId="1699548391">
    <w:abstractNumId w:val="6"/>
  </w:num>
  <w:num w:numId="6" w16cid:durableId="325324326">
    <w:abstractNumId w:val="1"/>
  </w:num>
  <w:num w:numId="7" w16cid:durableId="1073897609">
    <w:abstractNumId w:val="7"/>
  </w:num>
  <w:num w:numId="8" w16cid:durableId="1763065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D19"/>
    <w:rsid w:val="000554AD"/>
    <w:rsid w:val="00073B86"/>
    <w:rsid w:val="00081506"/>
    <w:rsid w:val="000A4522"/>
    <w:rsid w:val="000B102D"/>
    <w:rsid w:val="000B2659"/>
    <w:rsid w:val="000C69A7"/>
    <w:rsid w:val="000F61C3"/>
    <w:rsid w:val="000F62A1"/>
    <w:rsid w:val="00115CB7"/>
    <w:rsid w:val="0013765C"/>
    <w:rsid w:val="001571C9"/>
    <w:rsid w:val="00166E5D"/>
    <w:rsid w:val="001B2706"/>
    <w:rsid w:val="001D5978"/>
    <w:rsid w:val="00216C5C"/>
    <w:rsid w:val="0021757C"/>
    <w:rsid w:val="00221440"/>
    <w:rsid w:val="002272E9"/>
    <w:rsid w:val="00242134"/>
    <w:rsid w:val="00274503"/>
    <w:rsid w:val="00283C31"/>
    <w:rsid w:val="002F4AA9"/>
    <w:rsid w:val="00370726"/>
    <w:rsid w:val="00372FAD"/>
    <w:rsid w:val="003C6E06"/>
    <w:rsid w:val="00423244"/>
    <w:rsid w:val="004679D2"/>
    <w:rsid w:val="004817D2"/>
    <w:rsid w:val="004C23B4"/>
    <w:rsid w:val="004E417A"/>
    <w:rsid w:val="00526623"/>
    <w:rsid w:val="00573FC4"/>
    <w:rsid w:val="0057492F"/>
    <w:rsid w:val="005B1012"/>
    <w:rsid w:val="005B7E93"/>
    <w:rsid w:val="005E46DA"/>
    <w:rsid w:val="005E7B3E"/>
    <w:rsid w:val="00600151"/>
    <w:rsid w:val="00653ACD"/>
    <w:rsid w:val="00677EE3"/>
    <w:rsid w:val="00687CFE"/>
    <w:rsid w:val="006C1D71"/>
    <w:rsid w:val="006C5A0F"/>
    <w:rsid w:val="006D5A0B"/>
    <w:rsid w:val="006E14CC"/>
    <w:rsid w:val="006E2D16"/>
    <w:rsid w:val="006E4829"/>
    <w:rsid w:val="007277B4"/>
    <w:rsid w:val="007438A6"/>
    <w:rsid w:val="00753CF7"/>
    <w:rsid w:val="00774E3C"/>
    <w:rsid w:val="007A1D76"/>
    <w:rsid w:val="007B5AF1"/>
    <w:rsid w:val="007C7B5F"/>
    <w:rsid w:val="007D17B4"/>
    <w:rsid w:val="007D79BB"/>
    <w:rsid w:val="0082728F"/>
    <w:rsid w:val="008416EC"/>
    <w:rsid w:val="00895455"/>
    <w:rsid w:val="008C154B"/>
    <w:rsid w:val="008C2172"/>
    <w:rsid w:val="0090535A"/>
    <w:rsid w:val="009621DC"/>
    <w:rsid w:val="0097392C"/>
    <w:rsid w:val="009A420C"/>
    <w:rsid w:val="009C0E57"/>
    <w:rsid w:val="009C5BBE"/>
    <w:rsid w:val="009C79B3"/>
    <w:rsid w:val="009D3160"/>
    <w:rsid w:val="009E6FA0"/>
    <w:rsid w:val="00A17DB4"/>
    <w:rsid w:val="00A45942"/>
    <w:rsid w:val="00A54893"/>
    <w:rsid w:val="00A614E1"/>
    <w:rsid w:val="00A72D3E"/>
    <w:rsid w:val="00A862DB"/>
    <w:rsid w:val="00A87287"/>
    <w:rsid w:val="00AB320D"/>
    <w:rsid w:val="00AC3B75"/>
    <w:rsid w:val="00AC5030"/>
    <w:rsid w:val="00AD0ECD"/>
    <w:rsid w:val="00AF702A"/>
    <w:rsid w:val="00B0257B"/>
    <w:rsid w:val="00B25591"/>
    <w:rsid w:val="00B3254E"/>
    <w:rsid w:val="00B5174C"/>
    <w:rsid w:val="00B52A9B"/>
    <w:rsid w:val="00C044B5"/>
    <w:rsid w:val="00C15EEE"/>
    <w:rsid w:val="00C1671C"/>
    <w:rsid w:val="00C46808"/>
    <w:rsid w:val="00C70B03"/>
    <w:rsid w:val="00CB6498"/>
    <w:rsid w:val="00CC013A"/>
    <w:rsid w:val="00CF09BB"/>
    <w:rsid w:val="00D17140"/>
    <w:rsid w:val="00D40365"/>
    <w:rsid w:val="00D755BA"/>
    <w:rsid w:val="00DA3DBD"/>
    <w:rsid w:val="00DB557E"/>
    <w:rsid w:val="00DE1665"/>
    <w:rsid w:val="00DE7B68"/>
    <w:rsid w:val="00E24B26"/>
    <w:rsid w:val="00E64A7C"/>
    <w:rsid w:val="00E7759C"/>
    <w:rsid w:val="00E83646"/>
    <w:rsid w:val="00E90F21"/>
    <w:rsid w:val="00EE5504"/>
    <w:rsid w:val="00F30222"/>
    <w:rsid w:val="00F37546"/>
    <w:rsid w:val="00F507A1"/>
    <w:rsid w:val="00F6346B"/>
    <w:rsid w:val="00F64A83"/>
    <w:rsid w:val="00F8447B"/>
    <w:rsid w:val="00FA2408"/>
    <w:rsid w:val="00FA5AEA"/>
    <w:rsid w:val="00F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D18124B"/>
  <w15:docId w15:val="{8C81203C-AFE3-4716-8B8E-D136F9BD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DOTNEGEV.CO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nders@sdotnegev.org.i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6CA2-222A-43DE-BCE1-72C8A133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0</TotalTime>
  <Pages>2</Pages>
  <Words>410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 כהן</cp:lastModifiedBy>
  <cp:revision>2</cp:revision>
  <cp:lastPrinted>2023-06-28T08:10:00Z</cp:lastPrinted>
  <dcterms:created xsi:type="dcterms:W3CDTF">2023-07-25T05:59:00Z</dcterms:created>
  <dcterms:modified xsi:type="dcterms:W3CDTF">2023-07-25T05:59:00Z</dcterms:modified>
</cp:coreProperties>
</file>