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1FE" w:rsidRDefault="00AF31FE" w:rsidP="008B1AD0">
      <w:pPr>
        <w:jc w:val="both"/>
        <w:rPr>
          <w:rFonts w:cs="Narkisim"/>
          <w:sz w:val="24"/>
          <w:szCs w:val="24"/>
          <w:rtl/>
        </w:rPr>
      </w:pPr>
    </w:p>
    <w:p w:rsidR="00957E99" w:rsidRDefault="00957E99" w:rsidP="008B1AD0">
      <w:pPr>
        <w:jc w:val="both"/>
        <w:rPr>
          <w:rFonts w:cs="Narkisim"/>
          <w:sz w:val="24"/>
          <w:szCs w:val="24"/>
          <w:rtl/>
        </w:rPr>
      </w:pPr>
    </w:p>
    <w:p w:rsidR="00957E99" w:rsidRDefault="00957E99" w:rsidP="008B1AD0">
      <w:pPr>
        <w:jc w:val="both"/>
        <w:rPr>
          <w:rFonts w:cs="Narkisim"/>
          <w:sz w:val="24"/>
          <w:szCs w:val="24"/>
          <w:rtl/>
        </w:rPr>
      </w:pPr>
    </w:p>
    <w:p w:rsidR="00957E99" w:rsidRDefault="00957E99" w:rsidP="008B1AD0">
      <w:pPr>
        <w:jc w:val="both"/>
        <w:rPr>
          <w:rFonts w:cs="Narkisim"/>
          <w:sz w:val="24"/>
          <w:szCs w:val="24"/>
          <w:rtl/>
        </w:rPr>
      </w:pPr>
    </w:p>
    <w:p w:rsidR="00957E99" w:rsidRPr="00957E99" w:rsidRDefault="00957E99" w:rsidP="00957E99">
      <w:pPr>
        <w:jc w:val="center"/>
        <w:rPr>
          <w:rFonts w:cs="Narkisim"/>
          <w:b/>
          <w:bCs/>
          <w:sz w:val="32"/>
          <w:szCs w:val="32"/>
          <w:rtl/>
        </w:rPr>
      </w:pPr>
      <w:r w:rsidRPr="00957E99">
        <w:rPr>
          <w:rFonts w:cs="Narkisim" w:hint="cs"/>
          <w:b/>
          <w:bCs/>
          <w:sz w:val="32"/>
          <w:szCs w:val="32"/>
          <w:rtl/>
        </w:rPr>
        <w:t>קול קורא להשתתפות נציגי ציבור</w:t>
      </w:r>
    </w:p>
    <w:p w:rsidR="00957E99" w:rsidRDefault="00957E99" w:rsidP="00957E99">
      <w:pPr>
        <w:jc w:val="center"/>
        <w:rPr>
          <w:rFonts w:cs="Narkisim"/>
          <w:b/>
          <w:bCs/>
          <w:sz w:val="32"/>
          <w:szCs w:val="32"/>
          <w:rtl/>
        </w:rPr>
      </w:pPr>
      <w:bookmarkStart w:id="0" w:name="_GoBack"/>
      <w:r w:rsidRPr="00957E99">
        <w:rPr>
          <w:rFonts w:cs="Narkisim" w:hint="cs"/>
          <w:b/>
          <w:bCs/>
          <w:sz w:val="32"/>
          <w:szCs w:val="32"/>
          <w:rtl/>
        </w:rPr>
        <w:t>בוועדות בחינה למכרזי כוח אדם</w:t>
      </w:r>
    </w:p>
    <w:bookmarkEnd w:id="0"/>
    <w:p w:rsidR="002B76CC" w:rsidRPr="00957E99" w:rsidRDefault="002B76CC" w:rsidP="00957E99">
      <w:pPr>
        <w:jc w:val="center"/>
        <w:rPr>
          <w:rFonts w:cs="Narkisim"/>
          <w:b/>
          <w:bCs/>
          <w:sz w:val="32"/>
          <w:szCs w:val="32"/>
          <w:rtl/>
        </w:rPr>
      </w:pPr>
    </w:p>
    <w:p w:rsidR="00957E99" w:rsidRDefault="00957E99" w:rsidP="008B1AD0">
      <w:pPr>
        <w:jc w:val="both"/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>מועצה אזורית שדות נגב מבקשת לקבל הצעות של מועמדים המעוניינים לכהן כנציגי ציבור בוועדת בחינה למכרזי כוח אדם במועצה.</w:t>
      </w:r>
    </w:p>
    <w:p w:rsidR="00957E99" w:rsidRDefault="00957E99" w:rsidP="008778DB">
      <w:pPr>
        <w:spacing w:after="0"/>
        <w:jc w:val="both"/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>על המועמדים לעמוד בתנאים הבאים:</w:t>
      </w:r>
    </w:p>
    <w:p w:rsidR="00957E99" w:rsidRDefault="00957E99" w:rsidP="008778DB">
      <w:pPr>
        <w:pStyle w:val="a9"/>
        <w:numPr>
          <w:ilvl w:val="0"/>
          <w:numId w:val="1"/>
        </w:numPr>
        <w:spacing w:after="0" w:line="240" w:lineRule="auto"/>
        <w:jc w:val="both"/>
        <w:rPr>
          <w:rFonts w:cs="Narkisim"/>
          <w:sz w:val="24"/>
          <w:szCs w:val="24"/>
        </w:rPr>
      </w:pPr>
      <w:r>
        <w:rPr>
          <w:rFonts w:cs="Narkisim" w:hint="cs"/>
          <w:sz w:val="24"/>
          <w:szCs w:val="24"/>
          <w:rtl/>
        </w:rPr>
        <w:t xml:space="preserve">תושב המועצה שדות נגב                                                                                 </w:t>
      </w:r>
    </w:p>
    <w:p w:rsidR="00957E99" w:rsidRDefault="00957E99" w:rsidP="008778DB">
      <w:pPr>
        <w:pStyle w:val="a9"/>
        <w:spacing w:after="0" w:line="240" w:lineRule="auto"/>
        <w:jc w:val="both"/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>אינו חבר מועצת הרשות או עובד הרשות המקומית</w:t>
      </w:r>
    </w:p>
    <w:p w:rsidR="00957E99" w:rsidRDefault="00957E99" w:rsidP="008778DB">
      <w:pPr>
        <w:pStyle w:val="a9"/>
        <w:spacing w:after="0" w:line="240" w:lineRule="auto"/>
        <w:jc w:val="both"/>
        <w:rPr>
          <w:rFonts w:cs="Narkisim"/>
          <w:sz w:val="24"/>
          <w:szCs w:val="24"/>
        </w:rPr>
      </w:pPr>
    </w:p>
    <w:p w:rsidR="00957E99" w:rsidRDefault="00957E99" w:rsidP="008778DB">
      <w:pPr>
        <w:pStyle w:val="a9"/>
        <w:numPr>
          <w:ilvl w:val="0"/>
          <w:numId w:val="1"/>
        </w:numPr>
        <w:spacing w:after="0" w:line="240" w:lineRule="auto"/>
        <w:jc w:val="both"/>
        <w:rPr>
          <w:rFonts w:cs="Narkisim"/>
          <w:sz w:val="24"/>
          <w:szCs w:val="24"/>
        </w:rPr>
      </w:pPr>
      <w:r>
        <w:rPr>
          <w:rFonts w:cs="Narkisim" w:hint="cs"/>
          <w:sz w:val="24"/>
          <w:szCs w:val="24"/>
          <w:rtl/>
        </w:rPr>
        <w:t>אינו פושט רגל ו/או לא הורשע בעבירה שמפאת חומרתה, מהותה או נסיבותיה אינו ראוי לשמש כנציג ציבור.</w:t>
      </w:r>
    </w:p>
    <w:p w:rsidR="00957E99" w:rsidRDefault="00957E99" w:rsidP="008778DB">
      <w:pPr>
        <w:pStyle w:val="a9"/>
        <w:spacing w:after="0" w:line="240" w:lineRule="auto"/>
        <w:jc w:val="both"/>
        <w:rPr>
          <w:rFonts w:cs="Narkisim"/>
          <w:sz w:val="24"/>
          <w:szCs w:val="24"/>
        </w:rPr>
      </w:pPr>
    </w:p>
    <w:p w:rsidR="00957E99" w:rsidRDefault="00957E99" w:rsidP="008778DB">
      <w:pPr>
        <w:pStyle w:val="a9"/>
        <w:numPr>
          <w:ilvl w:val="0"/>
          <w:numId w:val="1"/>
        </w:numPr>
        <w:spacing w:after="0" w:line="240" w:lineRule="auto"/>
        <w:jc w:val="both"/>
        <w:rPr>
          <w:rFonts w:cs="Narkisim"/>
          <w:sz w:val="24"/>
          <w:szCs w:val="24"/>
        </w:rPr>
      </w:pPr>
      <w:r>
        <w:rPr>
          <w:rFonts w:cs="Narkisim" w:hint="cs"/>
          <w:sz w:val="24"/>
          <w:szCs w:val="24"/>
          <w:rtl/>
        </w:rPr>
        <w:t>לא הופיע ברשימת המועמדים למועצת הרשות באף אחת מהרשימות</w:t>
      </w:r>
    </w:p>
    <w:p w:rsidR="00957E99" w:rsidRPr="00957E99" w:rsidRDefault="00957E99" w:rsidP="008778DB">
      <w:pPr>
        <w:pStyle w:val="a9"/>
        <w:spacing w:after="0" w:line="240" w:lineRule="auto"/>
        <w:rPr>
          <w:rFonts w:cs="Narkisim"/>
          <w:sz w:val="24"/>
          <w:szCs w:val="24"/>
          <w:rtl/>
        </w:rPr>
      </w:pPr>
    </w:p>
    <w:p w:rsidR="00957E99" w:rsidRDefault="00957E99" w:rsidP="008778DB">
      <w:pPr>
        <w:pStyle w:val="a9"/>
        <w:numPr>
          <w:ilvl w:val="0"/>
          <w:numId w:val="1"/>
        </w:numPr>
        <w:spacing w:after="0" w:line="240" w:lineRule="auto"/>
        <w:jc w:val="both"/>
        <w:rPr>
          <w:rFonts w:cs="Narkisim"/>
          <w:sz w:val="24"/>
          <w:szCs w:val="24"/>
        </w:rPr>
      </w:pPr>
      <w:r>
        <w:rPr>
          <w:rFonts w:cs="Narkisim" w:hint="cs"/>
          <w:sz w:val="24"/>
          <w:szCs w:val="24"/>
          <w:rtl/>
        </w:rPr>
        <w:t>לא שימש כפעיל מפלגתי במערכת הבחירות האחרונה שנערכה ברשות ואינו רשום כחבר במרכז מפלגה שהתמודדה בבחירות ברשות.</w:t>
      </w:r>
    </w:p>
    <w:p w:rsidR="00957E99" w:rsidRPr="00957E99" w:rsidRDefault="00957E99" w:rsidP="008778DB">
      <w:pPr>
        <w:pStyle w:val="a9"/>
        <w:spacing w:after="0" w:line="240" w:lineRule="auto"/>
        <w:rPr>
          <w:rFonts w:cs="Narkisim"/>
          <w:sz w:val="24"/>
          <w:szCs w:val="24"/>
          <w:rtl/>
        </w:rPr>
      </w:pPr>
    </w:p>
    <w:p w:rsidR="00957E99" w:rsidRDefault="00957E99" w:rsidP="008778DB">
      <w:pPr>
        <w:pStyle w:val="a9"/>
        <w:numPr>
          <w:ilvl w:val="0"/>
          <w:numId w:val="1"/>
        </w:numPr>
        <w:spacing w:after="0" w:line="240" w:lineRule="auto"/>
        <w:jc w:val="both"/>
        <w:rPr>
          <w:rFonts w:cs="Narkisim"/>
          <w:sz w:val="24"/>
          <w:szCs w:val="24"/>
        </w:rPr>
      </w:pPr>
      <w:r>
        <w:rPr>
          <w:rFonts w:cs="Narkisim" w:hint="cs"/>
          <w:sz w:val="24"/>
          <w:szCs w:val="24"/>
          <w:rtl/>
        </w:rPr>
        <w:t>אין כל מניעה מבחינת כללי ניגוד העניינים או מניעה אחרת להשתתפותו של נציג הציבור בוועדה.</w:t>
      </w:r>
    </w:p>
    <w:p w:rsidR="00957E99" w:rsidRPr="00957E99" w:rsidRDefault="00957E99" w:rsidP="008778DB">
      <w:pPr>
        <w:pStyle w:val="a9"/>
        <w:spacing w:after="0" w:line="240" w:lineRule="auto"/>
        <w:rPr>
          <w:rFonts w:cs="Narkisim"/>
          <w:sz w:val="24"/>
          <w:szCs w:val="24"/>
          <w:rtl/>
        </w:rPr>
      </w:pPr>
    </w:p>
    <w:p w:rsidR="00957E99" w:rsidRDefault="00957E99" w:rsidP="008778DB">
      <w:pPr>
        <w:pStyle w:val="a9"/>
        <w:numPr>
          <w:ilvl w:val="0"/>
          <w:numId w:val="1"/>
        </w:numPr>
        <w:spacing w:after="0" w:line="240" w:lineRule="auto"/>
        <w:jc w:val="both"/>
        <w:rPr>
          <w:rFonts w:cs="Narkisim"/>
          <w:sz w:val="24"/>
          <w:szCs w:val="24"/>
        </w:rPr>
      </w:pPr>
      <w:r>
        <w:rPr>
          <w:rFonts w:cs="Narkisim" w:hint="cs"/>
          <w:sz w:val="24"/>
          <w:szCs w:val="24"/>
          <w:rtl/>
        </w:rPr>
        <w:t>בעל תואר אקדמי שנרכש במוסד המוכר על ידי המועצה להשכלה גבוהה.</w:t>
      </w:r>
    </w:p>
    <w:p w:rsidR="00957E99" w:rsidRDefault="00957E99" w:rsidP="008778DB">
      <w:pPr>
        <w:pStyle w:val="a9"/>
        <w:spacing w:after="0"/>
        <w:rPr>
          <w:rFonts w:cs="Narkisim"/>
          <w:sz w:val="24"/>
          <w:szCs w:val="24"/>
          <w:rtl/>
        </w:rPr>
      </w:pPr>
    </w:p>
    <w:p w:rsidR="008778DB" w:rsidRPr="00957E99" w:rsidRDefault="008778DB" w:rsidP="008778DB">
      <w:pPr>
        <w:pStyle w:val="a9"/>
        <w:spacing w:after="0"/>
        <w:rPr>
          <w:rFonts w:cs="Narkisim"/>
          <w:sz w:val="24"/>
          <w:szCs w:val="24"/>
          <w:rtl/>
        </w:rPr>
      </w:pPr>
    </w:p>
    <w:p w:rsidR="00957E99" w:rsidRDefault="00957E99" w:rsidP="008778DB">
      <w:pPr>
        <w:spacing w:after="0"/>
        <w:jc w:val="both"/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>והינו אחד מאלה</w:t>
      </w:r>
    </w:p>
    <w:p w:rsidR="008778DB" w:rsidRDefault="008778DB" w:rsidP="008778DB">
      <w:pPr>
        <w:spacing w:after="0"/>
        <w:jc w:val="both"/>
        <w:rPr>
          <w:rFonts w:cs="Narkisim"/>
          <w:sz w:val="24"/>
          <w:szCs w:val="24"/>
          <w:rtl/>
        </w:rPr>
      </w:pPr>
    </w:p>
    <w:p w:rsidR="00957E99" w:rsidRDefault="00957E99" w:rsidP="008778DB">
      <w:pPr>
        <w:spacing w:after="0"/>
        <w:jc w:val="both"/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>בעל ניסיון מקצועי של שלוש שנים לפחות בתחום המקצועי הרחב של התפקיד במכרז שפורסם</w:t>
      </w:r>
    </w:p>
    <w:p w:rsidR="00957E99" w:rsidRDefault="00957E99" w:rsidP="00957E99">
      <w:pPr>
        <w:spacing w:after="0"/>
        <w:jc w:val="both"/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>בעל ניסיון פיקודי של שלוש שנים לפחות בכוחות הביטחון</w:t>
      </w:r>
    </w:p>
    <w:p w:rsidR="00957E99" w:rsidRDefault="00957E99" w:rsidP="00957E99">
      <w:pPr>
        <w:spacing w:after="0"/>
        <w:jc w:val="both"/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>בעל ניסיון של שלוש שנים בניהול משאבי אנוש או מיון עובדים</w:t>
      </w:r>
    </w:p>
    <w:p w:rsidR="00957E99" w:rsidRPr="00957E99" w:rsidRDefault="00957E99" w:rsidP="00957E99">
      <w:pPr>
        <w:jc w:val="both"/>
        <w:rPr>
          <w:rFonts w:cs="Narkisim"/>
          <w:sz w:val="24"/>
          <w:szCs w:val="24"/>
          <w:rtl/>
        </w:rPr>
      </w:pPr>
    </w:p>
    <w:p w:rsidR="003E0E21" w:rsidRDefault="00957E99" w:rsidP="008B1AD0">
      <w:pPr>
        <w:jc w:val="both"/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lastRenderedPageBreak/>
        <w:t>על המועמד למלא שאלון/תצהיר כדין עלי</w:t>
      </w:r>
      <w:r w:rsidR="002B76CC">
        <w:rPr>
          <w:rFonts w:cs="Narkisim" w:hint="cs"/>
          <w:sz w:val="24"/>
          <w:szCs w:val="24"/>
          <w:rtl/>
        </w:rPr>
        <w:t>ו יש לחתום בפני עו"ד, אותו ניתן לקבל ומצורף לפרסום באתר המועצה.</w:t>
      </w:r>
    </w:p>
    <w:p w:rsidR="002B76CC" w:rsidRDefault="002B76CC" w:rsidP="008B1AD0">
      <w:pPr>
        <w:jc w:val="both"/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>יש לציין כי מדובר בהתנדבות וכי נדרשת זמינות המועמדים.</w:t>
      </w:r>
    </w:p>
    <w:p w:rsidR="002B76CC" w:rsidRDefault="002B76CC" w:rsidP="008B1AD0">
      <w:pPr>
        <w:jc w:val="both"/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>מועמדים העונים על הדרישות ושאר יימצאו מתאימים על פי שיקול דעתה הבלעדית של המועצה יוזמנו לראיון. המודעה מתייחסת לנשים וגברים כאחד.</w:t>
      </w:r>
    </w:p>
    <w:p w:rsidR="002B76CC" w:rsidRDefault="002B76CC" w:rsidP="008B1AD0">
      <w:pPr>
        <w:jc w:val="both"/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>המועצה שומרת לעצמה את הזכות שלא למנות אף מועמד , על פי שיקול דעתה הבלעדי.</w:t>
      </w:r>
    </w:p>
    <w:p w:rsidR="002B76CC" w:rsidRPr="008B1AD0" w:rsidRDefault="002B76CC" w:rsidP="008B1AD0">
      <w:pPr>
        <w:jc w:val="both"/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 xml:space="preserve">את ההצעות יש להגיש בכתב בצירוף קורות חיים וצילום תעודות במייל </w:t>
      </w:r>
      <w:hyperlink r:id="rId7" w:history="1">
        <w:r w:rsidRPr="009E54B0">
          <w:rPr>
            <w:rStyle w:val="Hyperlink"/>
            <w:rFonts w:cs="Narkisim"/>
            <w:sz w:val="24"/>
            <w:szCs w:val="24"/>
          </w:rPr>
          <w:t>nurit@sdotnegev.org.il</w:t>
        </w:r>
      </w:hyperlink>
      <w:r>
        <w:rPr>
          <w:rFonts w:cs="Narkisim"/>
          <w:sz w:val="24"/>
          <w:szCs w:val="24"/>
        </w:rPr>
        <w:t xml:space="preserve"> </w:t>
      </w:r>
      <w:r>
        <w:rPr>
          <w:rFonts w:cs="Narkisim" w:hint="cs"/>
          <w:sz w:val="24"/>
          <w:szCs w:val="24"/>
          <w:rtl/>
        </w:rPr>
        <w:t xml:space="preserve"> טלפון 08/9938902</w:t>
      </w:r>
    </w:p>
    <w:p w:rsidR="009A4599" w:rsidRPr="008B1AD0" w:rsidRDefault="009A4599" w:rsidP="008B1AD0">
      <w:pPr>
        <w:jc w:val="both"/>
        <w:rPr>
          <w:rFonts w:cs="Narkisim"/>
          <w:sz w:val="24"/>
          <w:szCs w:val="24"/>
          <w:u w:val="single"/>
          <w:rtl/>
        </w:rPr>
      </w:pPr>
    </w:p>
    <w:sectPr w:rsidR="009A4599" w:rsidRPr="008B1AD0" w:rsidSect="00B03D02">
      <w:headerReference w:type="even" r:id="rId8"/>
      <w:headerReference w:type="default" r:id="rId9"/>
      <w:headerReference w:type="firs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E21" w:rsidRDefault="003E0E21" w:rsidP="00AF31FE">
      <w:pPr>
        <w:spacing w:after="0" w:line="240" w:lineRule="auto"/>
      </w:pPr>
      <w:r>
        <w:separator/>
      </w:r>
    </w:p>
  </w:endnote>
  <w:endnote w:type="continuationSeparator" w:id="0">
    <w:p w:rsidR="003E0E21" w:rsidRDefault="003E0E21" w:rsidP="00AF3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E21" w:rsidRDefault="003E0E21" w:rsidP="00AF31FE">
      <w:pPr>
        <w:spacing w:after="0" w:line="240" w:lineRule="auto"/>
      </w:pPr>
      <w:r>
        <w:separator/>
      </w:r>
    </w:p>
  </w:footnote>
  <w:footnote w:type="continuationSeparator" w:id="0">
    <w:p w:rsidR="003E0E21" w:rsidRDefault="003E0E21" w:rsidP="00AF3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1FE" w:rsidRDefault="006875B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9782" o:spid="_x0000_s208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מזכירות המועצה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1FE" w:rsidRDefault="006875B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9783" o:spid="_x0000_s208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מזכירות המועצה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1FE" w:rsidRDefault="006875B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9781" o:spid="_x0000_s208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מזכירות המועצה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34202B"/>
    <w:multiLevelType w:val="hybridMultilevel"/>
    <w:tmpl w:val="11901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E21"/>
    <w:rsid w:val="000404CD"/>
    <w:rsid w:val="000B7AFE"/>
    <w:rsid w:val="002B4B11"/>
    <w:rsid w:val="002B76CC"/>
    <w:rsid w:val="00356524"/>
    <w:rsid w:val="00394D27"/>
    <w:rsid w:val="003E0E21"/>
    <w:rsid w:val="003E4761"/>
    <w:rsid w:val="003F49C6"/>
    <w:rsid w:val="0041085F"/>
    <w:rsid w:val="00452766"/>
    <w:rsid w:val="004E667A"/>
    <w:rsid w:val="004F3A56"/>
    <w:rsid w:val="005C3E08"/>
    <w:rsid w:val="005E48E9"/>
    <w:rsid w:val="005F6353"/>
    <w:rsid w:val="006634D8"/>
    <w:rsid w:val="006875B3"/>
    <w:rsid w:val="00785014"/>
    <w:rsid w:val="007B1BC4"/>
    <w:rsid w:val="008778DB"/>
    <w:rsid w:val="008A6786"/>
    <w:rsid w:val="008B1AD0"/>
    <w:rsid w:val="008B5D39"/>
    <w:rsid w:val="00957E99"/>
    <w:rsid w:val="00961D98"/>
    <w:rsid w:val="00976808"/>
    <w:rsid w:val="00982BA8"/>
    <w:rsid w:val="009A27E2"/>
    <w:rsid w:val="009A4599"/>
    <w:rsid w:val="009E72B4"/>
    <w:rsid w:val="00A219BE"/>
    <w:rsid w:val="00AF31FE"/>
    <w:rsid w:val="00B03D02"/>
    <w:rsid w:val="00B77F35"/>
    <w:rsid w:val="00C23B30"/>
    <w:rsid w:val="00D25F13"/>
    <w:rsid w:val="00D6576E"/>
    <w:rsid w:val="00E701B8"/>
    <w:rsid w:val="00E80545"/>
    <w:rsid w:val="00EF6072"/>
    <w:rsid w:val="00F05106"/>
    <w:rsid w:val="00F8678B"/>
    <w:rsid w:val="00FA5F4F"/>
    <w:rsid w:val="00FD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  <w15:docId w15:val="{3E25A24D-09AA-4EF4-8565-C9A2153B1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1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AF31FE"/>
  </w:style>
  <w:style w:type="paragraph" w:styleId="a5">
    <w:name w:val="footer"/>
    <w:basedOn w:val="a"/>
    <w:link w:val="a6"/>
    <w:uiPriority w:val="99"/>
    <w:unhideWhenUsed/>
    <w:rsid w:val="00AF31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AF31FE"/>
  </w:style>
  <w:style w:type="paragraph" w:styleId="a7">
    <w:name w:val="Balloon Text"/>
    <w:basedOn w:val="a"/>
    <w:link w:val="a8"/>
    <w:uiPriority w:val="99"/>
    <w:semiHidden/>
    <w:unhideWhenUsed/>
    <w:rsid w:val="009A459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9A4599"/>
    <w:rPr>
      <w:rFonts w:ascii="Tahoma" w:hAnsi="Tahoma" w:cs="Tahoma"/>
      <w:sz w:val="18"/>
      <w:szCs w:val="18"/>
    </w:rPr>
  </w:style>
  <w:style w:type="paragraph" w:styleId="a9">
    <w:name w:val="List Paragraph"/>
    <w:basedOn w:val="a"/>
    <w:uiPriority w:val="34"/>
    <w:qFormat/>
    <w:rsid w:val="00957E99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2B76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urit@sdotnegev.org.i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hel.AZATA-DOM\AppData\Roaming\Microsoft\Templates\&#1500;&#1493;&#1490;&#1493;%20&#1502;&#1494;&#1499;&#1497;&#1512;&#1493;&#1514;%20-%20&#1495;&#1491;&#151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לוגו מזכירות - חדש</Template>
  <TotalTime>1</TotalTime>
  <Pages>1</Pages>
  <Words>247</Words>
  <Characters>1235</Characters>
  <Application>Microsoft Office Word</Application>
  <DocSecurity>4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רחל כהן</dc:creator>
  <cp:lastModifiedBy>רחל</cp:lastModifiedBy>
  <cp:revision>2</cp:revision>
  <cp:lastPrinted>2021-06-27T07:54:00Z</cp:lastPrinted>
  <dcterms:created xsi:type="dcterms:W3CDTF">2021-07-13T07:05:00Z</dcterms:created>
  <dcterms:modified xsi:type="dcterms:W3CDTF">2021-07-13T07:05:00Z</dcterms:modified>
</cp:coreProperties>
</file>